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5F" w:rsidRPr="00D5206A" w:rsidRDefault="00FF00F7" w:rsidP="00FF00F7">
      <w:pPr>
        <w:pStyle w:val="Heading1"/>
        <w:spacing w:before="0" w:after="1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Plant </w:t>
      </w:r>
      <w:r w:rsidR="00B01B0B">
        <w:rPr>
          <w:sz w:val="36"/>
          <w:szCs w:val="36"/>
        </w:rPr>
        <w:t xml:space="preserve">Roots </w:t>
      </w:r>
    </w:p>
    <w:p w:rsidR="006B495F" w:rsidRPr="00D5206A" w:rsidRDefault="00196FF4" w:rsidP="00FF00F7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D5206A">
        <w:rPr>
          <w:rFonts w:ascii="Arial" w:hAnsi="Arial" w:cs="Arial"/>
          <w:b/>
          <w:sz w:val="32"/>
          <w:szCs w:val="32"/>
        </w:rPr>
        <w:t>Students’ Sheet</w:t>
      </w:r>
    </w:p>
    <w:p w:rsidR="005D19DC" w:rsidRPr="00D5206A" w:rsidRDefault="005D19DC" w:rsidP="00FF00F7">
      <w:pPr>
        <w:spacing w:after="120"/>
        <w:rPr>
          <w:rFonts w:ascii="Arial" w:hAnsi="Arial" w:cs="Arial"/>
          <w:i/>
          <w:iCs/>
          <w:sz w:val="20"/>
          <w:szCs w:val="20"/>
        </w:rPr>
      </w:pPr>
    </w:p>
    <w:p w:rsidR="00DD32C6" w:rsidRDefault="00DD32C6" w:rsidP="00FF00F7">
      <w:pPr>
        <w:spacing w:after="120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t>Introduction</w:t>
      </w:r>
    </w:p>
    <w:p w:rsidR="00FF00F7" w:rsidRDefault="009D06E4" w:rsidP="00FF00F7">
      <w:pPr>
        <w:spacing w:after="120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A64F3" wp14:editId="15DF8E9A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435225" cy="2552700"/>
                <wp:effectExtent l="0" t="0" r="22225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22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E4" w:rsidRPr="009D06E4" w:rsidRDefault="009D06E4" w:rsidP="009D06E4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D06E4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‘Particles’</w:t>
                            </w:r>
                          </w:p>
                          <w:p w:rsidR="009D06E4" w:rsidRPr="009D06E4" w:rsidRDefault="009D06E4" w:rsidP="009D06E4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In science ‘particles’ are the smallest building blocks of matter. They might be atoms, molecules or ions.</w:t>
                            </w:r>
                          </w:p>
                          <w:p w:rsidR="009D06E4" w:rsidRPr="009D06E4" w:rsidRDefault="009D06E4" w:rsidP="009D06E4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These particles are not the same, for example, as visible grains as in rocks or flecks of dust.</w:t>
                            </w:r>
                          </w:p>
                          <w:p w:rsidR="009D06E4" w:rsidRPr="009D06E4" w:rsidRDefault="009D06E4" w:rsidP="009D06E4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 grain of salt is made from 5 x 10</w:t>
                            </w: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17</w:t>
                            </w: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atoms of sodium and 5 x 10</w:t>
                            </w: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17</w:t>
                            </w: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atoms of chlorine. In total that’s 1 x 10</w:t>
                            </w: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18</w:t>
                            </w: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atoms, or</w:t>
                            </w:r>
                          </w:p>
                          <w:p w:rsidR="009D06E4" w:rsidRPr="009D06E4" w:rsidRDefault="009D06E4" w:rsidP="009D06E4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1 000 000 000 000 000 000 atoms.</w:t>
                            </w:r>
                            <w:proofErr w:type="gramEnd"/>
                          </w:p>
                          <w:p w:rsidR="009D06E4" w:rsidRPr="009D06E4" w:rsidRDefault="009D06E4" w:rsidP="009D06E4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D06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most of us that’s an unimaginable huge number!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5A64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55pt;margin-top:.85pt;width:191.75pt;height:20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" fillcolor="white [3201]" strokeweight=".5pt">
                <v:textbox>
                  <w:txbxContent>
                    <w:p w:rsidR="009D06E4" w:rsidRPr="009D06E4" w:rsidRDefault="009D06E4" w:rsidP="009D06E4">
                      <w:pPr>
                        <w:spacing w:after="120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9D06E4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‘Particles’</w:t>
                      </w:r>
                    </w:p>
                    <w:p w:rsidR="009D06E4" w:rsidRPr="009D06E4" w:rsidRDefault="009D06E4" w:rsidP="009D06E4">
                      <w:pPr>
                        <w:spacing w:after="12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In science ‘particles’ are the smallest building blocks of matter. They might be atoms, molecules or ions.</w:t>
                      </w:r>
                    </w:p>
                    <w:p w:rsidR="009D06E4" w:rsidRPr="009D06E4" w:rsidRDefault="009D06E4" w:rsidP="009D06E4">
                      <w:pPr>
                        <w:spacing w:after="12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These particles are not the same, for example, as visible grains as in rocks or flecks of dust.</w:t>
                      </w:r>
                    </w:p>
                    <w:p w:rsidR="009D06E4" w:rsidRPr="009D06E4" w:rsidRDefault="009D06E4" w:rsidP="009D06E4">
                      <w:pPr>
                        <w:spacing w:after="12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 grain of salt is made from 5 x 10</w:t>
                      </w: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  <w:vertAlign w:val="superscript"/>
                        </w:rPr>
                        <w:t>17</w:t>
                      </w: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atoms of sodium and 5 x 10</w:t>
                      </w: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  <w:vertAlign w:val="superscript"/>
                        </w:rPr>
                        <w:t>17</w:t>
                      </w: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atoms of chlorine. In total that’s 1 x 10</w:t>
                      </w: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  <w:vertAlign w:val="superscript"/>
                        </w:rPr>
                        <w:t>18</w:t>
                      </w: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atoms, or</w:t>
                      </w:r>
                    </w:p>
                    <w:p w:rsidR="009D06E4" w:rsidRPr="009D06E4" w:rsidRDefault="009D06E4" w:rsidP="009D06E4">
                      <w:pPr>
                        <w:spacing w:after="12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1 000 000 000 000 000 000 atoms.</w:t>
                      </w:r>
                    </w:p>
                    <w:p w:rsidR="009D06E4" w:rsidRPr="009D06E4" w:rsidRDefault="009D06E4" w:rsidP="009D06E4">
                      <w:pPr>
                        <w:spacing w:after="12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D06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most of us that’s an unimaginable huge number!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0F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Roots are responsible for providing </w:t>
      </w:r>
      <w:r>
        <w:rPr>
          <w:rStyle w:val="Strong"/>
          <w:rFonts w:ascii="Arial" w:hAnsi="Arial" w:cs="Arial"/>
          <w:b w:val="0"/>
          <w:bCs w:val="0"/>
          <w:sz w:val="20"/>
          <w:szCs w:val="20"/>
        </w:rPr>
        <w:t>a</w:t>
      </w:r>
      <w:r w:rsidR="00FF00F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plant with all the water and minerals </w:t>
      </w:r>
      <w:r>
        <w:rPr>
          <w:rStyle w:val="Strong"/>
          <w:rFonts w:ascii="Arial" w:hAnsi="Arial" w:cs="Arial"/>
          <w:b w:val="0"/>
          <w:bCs w:val="0"/>
          <w:sz w:val="20"/>
          <w:szCs w:val="20"/>
        </w:rPr>
        <w:t>it</w:t>
      </w:r>
      <w:r w:rsidR="00FF00F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need</w:t>
      </w:r>
      <w:r>
        <w:rPr>
          <w:rStyle w:val="Strong"/>
          <w:rFonts w:ascii="Arial" w:hAnsi="Arial" w:cs="Arial"/>
          <w:b w:val="0"/>
          <w:bCs w:val="0"/>
          <w:sz w:val="20"/>
          <w:szCs w:val="20"/>
        </w:rPr>
        <w:t>s</w:t>
      </w:r>
      <w:r w:rsidR="00FF00F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to grow. Understanding </w:t>
      </w:r>
      <w:r>
        <w:rPr>
          <w:rStyle w:val="Strong"/>
          <w:rFonts w:ascii="Arial" w:hAnsi="Arial" w:cs="Arial"/>
          <w:b w:val="0"/>
          <w:bCs w:val="0"/>
          <w:sz w:val="20"/>
          <w:szCs w:val="20"/>
        </w:rPr>
        <w:t>how they work</w:t>
      </w:r>
      <w:r w:rsidR="00FF00F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can help scientists breed crops that use fertiliser more efficiently, and which can cope with either drought or water-logging. </w:t>
      </w:r>
    </w:p>
    <w:p w:rsidR="009D06E4" w:rsidRDefault="009D06E4" w:rsidP="009D06E4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Groundwater is water held below Earth’s surface. When it rains, water soaks into the ground and some gets trapped in cracks in rock formations and between particles of rocks.</w:t>
      </w:r>
    </w:p>
    <w:p w:rsidR="009D06E4" w:rsidRDefault="009D06E4" w:rsidP="009D06E4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Soil is a mixture of humus (decayed organic matter), small pieces and grains of rock and minerals, and water. It also contains countless micro-organisms. The groundwater in soil is called soil water. It is trapped in the spaces between the small pieces and grains of rock and minerals.</w:t>
      </w:r>
    </w:p>
    <w:p w:rsidR="009D06E4" w:rsidRDefault="009D06E4" w:rsidP="009D06E4">
      <w:pPr>
        <w:spacing w:after="120"/>
        <w:rPr>
          <w:rFonts w:ascii="Arial" w:hAnsi="Arial" w:cs="Arial"/>
          <w:sz w:val="20"/>
          <w:szCs w:val="20"/>
        </w:rPr>
      </w:pP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BD8593" wp14:editId="0DBA42CE">
                <wp:simplePos x="0" y="0"/>
                <wp:positionH relativeFrom="page">
                  <wp:align>center</wp:align>
                </wp:positionH>
                <wp:positionV relativeFrom="paragraph">
                  <wp:posOffset>9944</wp:posOffset>
                </wp:positionV>
                <wp:extent cx="4210686" cy="1819276"/>
                <wp:effectExtent l="0" t="0" r="0" b="0"/>
                <wp:wrapSquare wrapText="bothSides"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686" cy="1819276"/>
                          <a:chOff x="180000" y="179999"/>
                          <a:chExt cx="4210686" cy="1819276"/>
                        </a:xfrm>
                      </wpg:grpSpPr>
                      <wpg:grpSp>
                        <wpg:cNvPr id="121" name="Group 121"/>
                        <wpg:cNvGrpSpPr/>
                        <wpg:grpSpPr>
                          <a:xfrm>
                            <a:off x="180000" y="179999"/>
                            <a:ext cx="4210686" cy="1751965"/>
                            <a:chOff x="0" y="0"/>
                            <a:chExt cx="4211146" cy="1752961"/>
                          </a:xfrm>
                        </wpg:grpSpPr>
                        <wpg:grpSp>
                          <wpg:cNvPr id="125" name="Group 125"/>
                          <wpg:cNvGrpSpPr/>
                          <wpg:grpSpPr>
                            <a:xfrm>
                              <a:off x="0" y="0"/>
                              <a:ext cx="2295941" cy="1752961"/>
                              <a:chOff x="0" y="0"/>
                              <a:chExt cx="2295941" cy="1752961"/>
                            </a:xfrm>
                          </wpg:grpSpPr>
                          <wps:wsp>
                            <wps:cNvPr id="132" name="Freeform 132"/>
                            <wps:cNvSpPr/>
                            <wps:spPr>
                              <a:xfrm>
                                <a:off x="201121" y="38148"/>
                                <a:ext cx="1039340" cy="848208"/>
                              </a:xfrm>
                              <a:custGeom>
                                <a:avLst/>
                                <a:gdLst>
                                  <a:gd name="connsiteX0" fmla="*/ 628650 w 1039340"/>
                                  <a:gd name="connsiteY0" fmla="*/ 781050 h 848208"/>
                                  <a:gd name="connsiteX1" fmla="*/ 657225 w 1039340"/>
                                  <a:gd name="connsiteY1" fmla="*/ 733425 h 848208"/>
                                  <a:gd name="connsiteX2" fmla="*/ 666750 w 1039340"/>
                                  <a:gd name="connsiteY2" fmla="*/ 590550 h 848208"/>
                                  <a:gd name="connsiteX3" fmla="*/ 695325 w 1039340"/>
                                  <a:gd name="connsiteY3" fmla="*/ 581025 h 848208"/>
                                  <a:gd name="connsiteX4" fmla="*/ 819150 w 1039340"/>
                                  <a:gd name="connsiteY4" fmla="*/ 571500 h 848208"/>
                                  <a:gd name="connsiteX5" fmla="*/ 838200 w 1039340"/>
                                  <a:gd name="connsiteY5" fmla="*/ 542925 h 848208"/>
                                  <a:gd name="connsiteX6" fmla="*/ 847725 w 1039340"/>
                                  <a:gd name="connsiteY6" fmla="*/ 514350 h 848208"/>
                                  <a:gd name="connsiteX7" fmla="*/ 876300 w 1039340"/>
                                  <a:gd name="connsiteY7" fmla="*/ 504825 h 848208"/>
                                  <a:gd name="connsiteX8" fmla="*/ 923925 w 1039340"/>
                                  <a:gd name="connsiteY8" fmla="*/ 514350 h 848208"/>
                                  <a:gd name="connsiteX9" fmla="*/ 962025 w 1039340"/>
                                  <a:gd name="connsiteY9" fmla="*/ 523875 h 848208"/>
                                  <a:gd name="connsiteX10" fmla="*/ 1009650 w 1039340"/>
                                  <a:gd name="connsiteY10" fmla="*/ 514350 h 848208"/>
                                  <a:gd name="connsiteX11" fmla="*/ 1038225 w 1039340"/>
                                  <a:gd name="connsiteY11" fmla="*/ 419100 h 848208"/>
                                  <a:gd name="connsiteX12" fmla="*/ 1019175 w 1039340"/>
                                  <a:gd name="connsiteY12" fmla="*/ 266700 h 848208"/>
                                  <a:gd name="connsiteX13" fmla="*/ 990600 w 1039340"/>
                                  <a:gd name="connsiteY13" fmla="*/ 190500 h 848208"/>
                                  <a:gd name="connsiteX14" fmla="*/ 981075 w 1039340"/>
                                  <a:gd name="connsiteY14" fmla="*/ 161925 h 848208"/>
                                  <a:gd name="connsiteX15" fmla="*/ 866775 w 1039340"/>
                                  <a:gd name="connsiteY15" fmla="*/ 104775 h 848208"/>
                                  <a:gd name="connsiteX16" fmla="*/ 809625 w 1039340"/>
                                  <a:gd name="connsiteY16" fmla="*/ 95250 h 848208"/>
                                  <a:gd name="connsiteX17" fmla="*/ 790575 w 1039340"/>
                                  <a:gd name="connsiteY17" fmla="*/ 66675 h 848208"/>
                                  <a:gd name="connsiteX18" fmla="*/ 733425 w 1039340"/>
                                  <a:gd name="connsiteY18" fmla="*/ 38100 h 848208"/>
                                  <a:gd name="connsiteX19" fmla="*/ 704850 w 1039340"/>
                                  <a:gd name="connsiteY19" fmla="*/ 19050 h 848208"/>
                                  <a:gd name="connsiteX20" fmla="*/ 666750 w 1039340"/>
                                  <a:gd name="connsiteY20" fmla="*/ 9525 h 848208"/>
                                  <a:gd name="connsiteX21" fmla="*/ 638175 w 1039340"/>
                                  <a:gd name="connsiteY21" fmla="*/ 0 h 848208"/>
                                  <a:gd name="connsiteX22" fmla="*/ 561975 w 1039340"/>
                                  <a:gd name="connsiteY22" fmla="*/ 19050 h 848208"/>
                                  <a:gd name="connsiteX23" fmla="*/ 514350 w 1039340"/>
                                  <a:gd name="connsiteY23" fmla="*/ 76200 h 848208"/>
                                  <a:gd name="connsiteX24" fmla="*/ 485775 w 1039340"/>
                                  <a:gd name="connsiteY24" fmla="*/ 133350 h 848208"/>
                                  <a:gd name="connsiteX25" fmla="*/ 400050 w 1039340"/>
                                  <a:gd name="connsiteY25" fmla="*/ 200025 h 848208"/>
                                  <a:gd name="connsiteX26" fmla="*/ 371475 w 1039340"/>
                                  <a:gd name="connsiteY26" fmla="*/ 219075 h 848208"/>
                                  <a:gd name="connsiteX27" fmla="*/ 333375 w 1039340"/>
                                  <a:gd name="connsiteY27" fmla="*/ 276225 h 848208"/>
                                  <a:gd name="connsiteX28" fmla="*/ 285750 w 1039340"/>
                                  <a:gd name="connsiteY28" fmla="*/ 333375 h 848208"/>
                                  <a:gd name="connsiteX29" fmla="*/ 257175 w 1039340"/>
                                  <a:gd name="connsiteY29" fmla="*/ 342900 h 848208"/>
                                  <a:gd name="connsiteX30" fmla="*/ 142875 w 1039340"/>
                                  <a:gd name="connsiteY30" fmla="*/ 333375 h 848208"/>
                                  <a:gd name="connsiteX31" fmla="*/ 114300 w 1039340"/>
                                  <a:gd name="connsiteY31" fmla="*/ 266700 h 848208"/>
                                  <a:gd name="connsiteX32" fmla="*/ 76200 w 1039340"/>
                                  <a:gd name="connsiteY32" fmla="*/ 219075 h 848208"/>
                                  <a:gd name="connsiteX33" fmla="*/ 28575 w 1039340"/>
                                  <a:gd name="connsiteY33" fmla="*/ 228600 h 848208"/>
                                  <a:gd name="connsiteX34" fmla="*/ 0 w 1039340"/>
                                  <a:gd name="connsiteY34" fmla="*/ 285750 h 848208"/>
                                  <a:gd name="connsiteX35" fmla="*/ 19050 w 1039340"/>
                                  <a:gd name="connsiteY35" fmla="*/ 352425 h 848208"/>
                                  <a:gd name="connsiteX36" fmla="*/ 38100 w 1039340"/>
                                  <a:gd name="connsiteY36" fmla="*/ 381000 h 848208"/>
                                  <a:gd name="connsiteX37" fmla="*/ 57150 w 1039340"/>
                                  <a:gd name="connsiteY37" fmla="*/ 438150 h 848208"/>
                                  <a:gd name="connsiteX38" fmla="*/ 66675 w 1039340"/>
                                  <a:gd name="connsiteY38" fmla="*/ 523875 h 848208"/>
                                  <a:gd name="connsiteX39" fmla="*/ 76200 w 1039340"/>
                                  <a:gd name="connsiteY39" fmla="*/ 552450 h 848208"/>
                                  <a:gd name="connsiteX40" fmla="*/ 104775 w 1039340"/>
                                  <a:gd name="connsiteY40" fmla="*/ 676275 h 848208"/>
                                  <a:gd name="connsiteX41" fmla="*/ 123825 w 1039340"/>
                                  <a:gd name="connsiteY41" fmla="*/ 704850 h 848208"/>
                                  <a:gd name="connsiteX42" fmla="*/ 152400 w 1039340"/>
                                  <a:gd name="connsiteY42" fmla="*/ 723900 h 848208"/>
                                  <a:gd name="connsiteX43" fmla="*/ 209550 w 1039340"/>
                                  <a:gd name="connsiteY43" fmla="*/ 762000 h 848208"/>
                                  <a:gd name="connsiteX44" fmla="*/ 276225 w 1039340"/>
                                  <a:gd name="connsiteY44" fmla="*/ 742950 h 848208"/>
                                  <a:gd name="connsiteX45" fmla="*/ 304800 w 1039340"/>
                                  <a:gd name="connsiteY45" fmla="*/ 723900 h 848208"/>
                                  <a:gd name="connsiteX46" fmla="*/ 323850 w 1039340"/>
                                  <a:gd name="connsiteY46" fmla="*/ 695325 h 848208"/>
                                  <a:gd name="connsiteX47" fmla="*/ 342900 w 1039340"/>
                                  <a:gd name="connsiteY47" fmla="*/ 723900 h 848208"/>
                                  <a:gd name="connsiteX48" fmla="*/ 400050 w 1039340"/>
                                  <a:gd name="connsiteY48" fmla="*/ 762000 h 848208"/>
                                  <a:gd name="connsiteX49" fmla="*/ 428625 w 1039340"/>
                                  <a:gd name="connsiteY49" fmla="*/ 781050 h 848208"/>
                                  <a:gd name="connsiteX50" fmla="*/ 485775 w 1039340"/>
                                  <a:gd name="connsiteY50" fmla="*/ 800100 h 848208"/>
                                  <a:gd name="connsiteX51" fmla="*/ 514350 w 1039340"/>
                                  <a:gd name="connsiteY51" fmla="*/ 809625 h 848208"/>
                                  <a:gd name="connsiteX52" fmla="*/ 542925 w 1039340"/>
                                  <a:gd name="connsiteY52" fmla="*/ 838200 h 848208"/>
                                  <a:gd name="connsiteX53" fmla="*/ 609600 w 1039340"/>
                                  <a:gd name="connsiteY53" fmla="*/ 838200 h 848208"/>
                                  <a:gd name="connsiteX54" fmla="*/ 628650 w 1039340"/>
                                  <a:gd name="connsiteY54" fmla="*/ 781050 h 8482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1039340" h="848208">
                                    <a:moveTo>
                                      <a:pt x="628650" y="781050"/>
                                    </a:moveTo>
                                    <a:cubicBezTo>
                                      <a:pt x="638175" y="765175"/>
                                      <a:pt x="653594" y="751579"/>
                                      <a:pt x="657225" y="733425"/>
                                    </a:cubicBezTo>
                                    <a:cubicBezTo>
                                      <a:pt x="666586" y="686621"/>
                                      <a:pt x="655174" y="636856"/>
                                      <a:pt x="666750" y="590550"/>
                                    </a:cubicBezTo>
                                    <a:cubicBezTo>
                                      <a:pt x="669185" y="580810"/>
                                      <a:pt x="685362" y="582270"/>
                                      <a:pt x="695325" y="581025"/>
                                    </a:cubicBezTo>
                                    <a:cubicBezTo>
                                      <a:pt x="736402" y="575890"/>
                                      <a:pt x="777875" y="574675"/>
                                      <a:pt x="819150" y="571500"/>
                                    </a:cubicBezTo>
                                    <a:cubicBezTo>
                                      <a:pt x="825500" y="561975"/>
                                      <a:pt x="833080" y="553164"/>
                                      <a:pt x="838200" y="542925"/>
                                    </a:cubicBezTo>
                                    <a:cubicBezTo>
                                      <a:pt x="842690" y="533945"/>
                                      <a:pt x="840625" y="521450"/>
                                      <a:pt x="847725" y="514350"/>
                                    </a:cubicBezTo>
                                    <a:cubicBezTo>
                                      <a:pt x="854825" y="507250"/>
                                      <a:pt x="866775" y="508000"/>
                                      <a:pt x="876300" y="504825"/>
                                    </a:cubicBezTo>
                                    <a:cubicBezTo>
                                      <a:pt x="892175" y="508000"/>
                                      <a:pt x="908121" y="510838"/>
                                      <a:pt x="923925" y="514350"/>
                                    </a:cubicBezTo>
                                    <a:cubicBezTo>
                                      <a:pt x="936704" y="517190"/>
                                      <a:pt x="948934" y="523875"/>
                                      <a:pt x="962025" y="523875"/>
                                    </a:cubicBezTo>
                                    <a:cubicBezTo>
                                      <a:pt x="978214" y="523875"/>
                                      <a:pt x="993775" y="517525"/>
                                      <a:pt x="1009650" y="514350"/>
                                    </a:cubicBezTo>
                                    <a:cubicBezTo>
                                      <a:pt x="1017308" y="491377"/>
                                      <a:pt x="1037543" y="432049"/>
                                      <a:pt x="1038225" y="419100"/>
                                    </a:cubicBezTo>
                                    <a:cubicBezTo>
                                      <a:pt x="1042780" y="332557"/>
                                      <a:pt x="1032779" y="327920"/>
                                      <a:pt x="1019175" y="266700"/>
                                    </a:cubicBezTo>
                                    <a:cubicBezTo>
                                      <a:pt x="997123" y="167465"/>
                                      <a:pt x="1025901" y="261102"/>
                                      <a:pt x="990600" y="190500"/>
                                    </a:cubicBezTo>
                                    <a:cubicBezTo>
                                      <a:pt x="986110" y="181520"/>
                                      <a:pt x="988175" y="169025"/>
                                      <a:pt x="981075" y="161925"/>
                                    </a:cubicBezTo>
                                    <a:cubicBezTo>
                                      <a:pt x="954745" y="135595"/>
                                      <a:pt x="903960" y="110973"/>
                                      <a:pt x="866775" y="104775"/>
                                    </a:cubicBezTo>
                                    <a:lnTo>
                                      <a:pt x="809625" y="95250"/>
                                    </a:lnTo>
                                    <a:cubicBezTo>
                                      <a:pt x="803275" y="85725"/>
                                      <a:pt x="798670" y="74770"/>
                                      <a:pt x="790575" y="66675"/>
                                    </a:cubicBezTo>
                                    <a:cubicBezTo>
                                      <a:pt x="763278" y="39378"/>
                                      <a:pt x="764413" y="53594"/>
                                      <a:pt x="733425" y="38100"/>
                                    </a:cubicBezTo>
                                    <a:cubicBezTo>
                                      <a:pt x="723186" y="32980"/>
                                      <a:pt x="715372" y="23559"/>
                                      <a:pt x="704850" y="19050"/>
                                    </a:cubicBezTo>
                                    <a:cubicBezTo>
                                      <a:pt x="692818" y="13893"/>
                                      <a:pt x="679337" y="13121"/>
                                      <a:pt x="666750" y="9525"/>
                                    </a:cubicBezTo>
                                    <a:cubicBezTo>
                                      <a:pt x="657096" y="6767"/>
                                      <a:pt x="647700" y="3175"/>
                                      <a:pt x="638175" y="0"/>
                                    </a:cubicBezTo>
                                    <a:cubicBezTo>
                                      <a:pt x="631305" y="1374"/>
                                      <a:pt x="574527" y="10682"/>
                                      <a:pt x="561975" y="19050"/>
                                    </a:cubicBezTo>
                                    <a:cubicBezTo>
                                      <a:pt x="546176" y="29583"/>
                                      <a:pt x="523135" y="58629"/>
                                      <a:pt x="514350" y="76200"/>
                                    </a:cubicBezTo>
                                    <a:cubicBezTo>
                                      <a:pt x="492871" y="119158"/>
                                      <a:pt x="519897" y="92404"/>
                                      <a:pt x="485775" y="133350"/>
                                    </a:cubicBezTo>
                                    <a:cubicBezTo>
                                      <a:pt x="457797" y="166923"/>
                                      <a:pt x="439876" y="173474"/>
                                      <a:pt x="400050" y="200025"/>
                                    </a:cubicBezTo>
                                    <a:lnTo>
                                      <a:pt x="371475" y="219075"/>
                                    </a:lnTo>
                                    <a:lnTo>
                                      <a:pt x="333375" y="276225"/>
                                    </a:lnTo>
                                    <a:cubicBezTo>
                                      <a:pt x="319318" y="297310"/>
                                      <a:pt x="307752" y="318707"/>
                                      <a:pt x="285750" y="333375"/>
                                    </a:cubicBezTo>
                                    <a:cubicBezTo>
                                      <a:pt x="277396" y="338944"/>
                                      <a:pt x="266700" y="339725"/>
                                      <a:pt x="257175" y="342900"/>
                                    </a:cubicBezTo>
                                    <a:cubicBezTo>
                                      <a:pt x="219075" y="339725"/>
                                      <a:pt x="179636" y="343878"/>
                                      <a:pt x="142875" y="333375"/>
                                    </a:cubicBezTo>
                                    <a:cubicBezTo>
                                      <a:pt x="124830" y="328219"/>
                                      <a:pt x="117148" y="276669"/>
                                      <a:pt x="114300" y="266700"/>
                                    </a:cubicBezTo>
                                    <a:cubicBezTo>
                                      <a:pt x="103475" y="228811"/>
                                      <a:pt x="110484" y="241931"/>
                                      <a:pt x="76200" y="219075"/>
                                    </a:cubicBezTo>
                                    <a:cubicBezTo>
                                      <a:pt x="60325" y="222250"/>
                                      <a:pt x="42631" y="220568"/>
                                      <a:pt x="28575" y="228600"/>
                                    </a:cubicBezTo>
                                    <a:cubicBezTo>
                                      <a:pt x="13369" y="237289"/>
                                      <a:pt x="4889" y="271083"/>
                                      <a:pt x="0" y="285750"/>
                                    </a:cubicBezTo>
                                    <a:cubicBezTo>
                                      <a:pt x="3052" y="297957"/>
                                      <a:pt x="12218" y="338760"/>
                                      <a:pt x="19050" y="352425"/>
                                    </a:cubicBezTo>
                                    <a:cubicBezTo>
                                      <a:pt x="24170" y="362664"/>
                                      <a:pt x="33451" y="370539"/>
                                      <a:pt x="38100" y="381000"/>
                                    </a:cubicBezTo>
                                    <a:cubicBezTo>
                                      <a:pt x="46255" y="399350"/>
                                      <a:pt x="57150" y="438150"/>
                                      <a:pt x="57150" y="438150"/>
                                    </a:cubicBezTo>
                                    <a:cubicBezTo>
                                      <a:pt x="60325" y="466725"/>
                                      <a:pt x="61948" y="495515"/>
                                      <a:pt x="66675" y="523875"/>
                                    </a:cubicBezTo>
                                    <a:cubicBezTo>
                                      <a:pt x="68326" y="533779"/>
                                      <a:pt x="74231" y="542605"/>
                                      <a:pt x="76200" y="552450"/>
                                    </a:cubicBezTo>
                                    <a:cubicBezTo>
                                      <a:pt x="83101" y="586953"/>
                                      <a:pt x="83513" y="644382"/>
                                      <a:pt x="104775" y="676275"/>
                                    </a:cubicBezTo>
                                    <a:cubicBezTo>
                                      <a:pt x="111125" y="685800"/>
                                      <a:pt x="115730" y="696755"/>
                                      <a:pt x="123825" y="704850"/>
                                    </a:cubicBezTo>
                                    <a:cubicBezTo>
                                      <a:pt x="131920" y="712945"/>
                                      <a:pt x="143606" y="716571"/>
                                      <a:pt x="152400" y="723900"/>
                                    </a:cubicBezTo>
                                    <a:cubicBezTo>
                                      <a:pt x="199966" y="763538"/>
                                      <a:pt x="159332" y="745261"/>
                                      <a:pt x="209550" y="762000"/>
                                    </a:cubicBezTo>
                                    <a:cubicBezTo>
                                      <a:pt x="221757" y="758948"/>
                                      <a:pt x="262560" y="749782"/>
                                      <a:pt x="276225" y="742950"/>
                                    </a:cubicBezTo>
                                    <a:cubicBezTo>
                                      <a:pt x="286464" y="737830"/>
                                      <a:pt x="295275" y="730250"/>
                                      <a:pt x="304800" y="723900"/>
                                    </a:cubicBezTo>
                                    <a:cubicBezTo>
                                      <a:pt x="311150" y="714375"/>
                                      <a:pt x="312402" y="695325"/>
                                      <a:pt x="323850" y="695325"/>
                                    </a:cubicBezTo>
                                    <a:cubicBezTo>
                                      <a:pt x="335298" y="695325"/>
                                      <a:pt x="335571" y="715106"/>
                                      <a:pt x="342900" y="723900"/>
                                    </a:cubicBezTo>
                                    <a:cubicBezTo>
                                      <a:pt x="381592" y="770330"/>
                                      <a:pt x="356447" y="740198"/>
                                      <a:pt x="400050" y="762000"/>
                                    </a:cubicBezTo>
                                    <a:cubicBezTo>
                                      <a:pt x="410289" y="767120"/>
                                      <a:pt x="418164" y="776401"/>
                                      <a:pt x="428625" y="781050"/>
                                    </a:cubicBezTo>
                                    <a:cubicBezTo>
                                      <a:pt x="446975" y="789205"/>
                                      <a:pt x="466725" y="793750"/>
                                      <a:pt x="485775" y="800100"/>
                                    </a:cubicBezTo>
                                    <a:lnTo>
                                      <a:pt x="514350" y="809625"/>
                                    </a:lnTo>
                                    <a:cubicBezTo>
                                      <a:pt x="523875" y="819150"/>
                                      <a:pt x="531717" y="830728"/>
                                      <a:pt x="542925" y="838200"/>
                                    </a:cubicBezTo>
                                    <a:cubicBezTo>
                                      <a:pt x="559209" y="849056"/>
                                      <a:pt x="593978" y="853822"/>
                                      <a:pt x="609600" y="838200"/>
                                    </a:cubicBezTo>
                                    <a:lnTo>
                                      <a:pt x="628650" y="7810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Freeform 133"/>
                            <wps:cNvSpPr/>
                            <wps:spPr>
                              <a:xfrm>
                                <a:off x="84889" y="962073"/>
                                <a:ext cx="715297" cy="752475"/>
                              </a:xfrm>
                              <a:custGeom>
                                <a:avLst/>
                                <a:gdLst>
                                  <a:gd name="connsiteX0" fmla="*/ 592481 w 593079"/>
                                  <a:gd name="connsiteY0" fmla="*/ 571500 h 752475"/>
                                  <a:gd name="connsiteX1" fmla="*/ 582956 w 593079"/>
                                  <a:gd name="connsiteY1" fmla="*/ 523875 h 752475"/>
                                  <a:gd name="connsiteX2" fmla="*/ 573431 w 593079"/>
                                  <a:gd name="connsiteY2" fmla="*/ 495300 h 752475"/>
                                  <a:gd name="connsiteX3" fmla="*/ 554381 w 593079"/>
                                  <a:gd name="connsiteY3" fmla="*/ 361950 h 752475"/>
                                  <a:gd name="connsiteX4" fmla="*/ 535331 w 593079"/>
                                  <a:gd name="connsiteY4" fmla="*/ 304800 h 752475"/>
                                  <a:gd name="connsiteX5" fmla="*/ 497231 w 593079"/>
                                  <a:gd name="connsiteY5" fmla="*/ 247650 h 752475"/>
                                  <a:gd name="connsiteX6" fmla="*/ 478181 w 593079"/>
                                  <a:gd name="connsiteY6" fmla="*/ 219075 h 752475"/>
                                  <a:gd name="connsiteX7" fmla="*/ 459131 w 593079"/>
                                  <a:gd name="connsiteY7" fmla="*/ 190500 h 752475"/>
                                  <a:gd name="connsiteX8" fmla="*/ 373406 w 593079"/>
                                  <a:gd name="connsiteY8" fmla="*/ 161925 h 752475"/>
                                  <a:gd name="connsiteX9" fmla="*/ 344831 w 593079"/>
                                  <a:gd name="connsiteY9" fmla="*/ 152400 h 752475"/>
                                  <a:gd name="connsiteX10" fmla="*/ 316256 w 593079"/>
                                  <a:gd name="connsiteY10" fmla="*/ 142875 h 752475"/>
                                  <a:gd name="connsiteX11" fmla="*/ 287681 w 593079"/>
                                  <a:gd name="connsiteY11" fmla="*/ 85725 h 752475"/>
                                  <a:gd name="connsiteX12" fmla="*/ 240056 w 593079"/>
                                  <a:gd name="connsiteY12" fmla="*/ 9525 h 752475"/>
                                  <a:gd name="connsiteX13" fmla="*/ 211481 w 593079"/>
                                  <a:gd name="connsiteY13" fmla="*/ 0 h 752475"/>
                                  <a:gd name="connsiteX14" fmla="*/ 154331 w 593079"/>
                                  <a:gd name="connsiteY14" fmla="*/ 9525 h 752475"/>
                                  <a:gd name="connsiteX15" fmla="*/ 106706 w 593079"/>
                                  <a:gd name="connsiteY15" fmla="*/ 95250 h 752475"/>
                                  <a:gd name="connsiteX16" fmla="*/ 78131 w 593079"/>
                                  <a:gd name="connsiteY16" fmla="*/ 123825 h 752475"/>
                                  <a:gd name="connsiteX17" fmla="*/ 59081 w 593079"/>
                                  <a:gd name="connsiteY17" fmla="*/ 152400 h 752475"/>
                                  <a:gd name="connsiteX18" fmla="*/ 40031 w 593079"/>
                                  <a:gd name="connsiteY18" fmla="*/ 228600 h 752475"/>
                                  <a:gd name="connsiteX19" fmla="*/ 30506 w 593079"/>
                                  <a:gd name="connsiteY19" fmla="*/ 352425 h 752475"/>
                                  <a:gd name="connsiteX20" fmla="*/ 11456 w 593079"/>
                                  <a:gd name="connsiteY20" fmla="*/ 466725 h 752475"/>
                                  <a:gd name="connsiteX21" fmla="*/ 11456 w 593079"/>
                                  <a:gd name="connsiteY21" fmla="*/ 638175 h 752475"/>
                                  <a:gd name="connsiteX22" fmla="*/ 40031 w 593079"/>
                                  <a:gd name="connsiteY22" fmla="*/ 647700 h 752475"/>
                                  <a:gd name="connsiteX23" fmla="*/ 125756 w 593079"/>
                                  <a:gd name="connsiteY23" fmla="*/ 685800 h 752475"/>
                                  <a:gd name="connsiteX24" fmla="*/ 221006 w 593079"/>
                                  <a:gd name="connsiteY24" fmla="*/ 704850 h 752475"/>
                                  <a:gd name="connsiteX25" fmla="*/ 449606 w 593079"/>
                                  <a:gd name="connsiteY25" fmla="*/ 714375 h 752475"/>
                                  <a:gd name="connsiteX26" fmla="*/ 535331 w 593079"/>
                                  <a:gd name="connsiteY26" fmla="*/ 742950 h 752475"/>
                                  <a:gd name="connsiteX27" fmla="*/ 563906 w 593079"/>
                                  <a:gd name="connsiteY27" fmla="*/ 752475 h 752475"/>
                                  <a:gd name="connsiteX28" fmla="*/ 582956 w 593079"/>
                                  <a:gd name="connsiteY28" fmla="*/ 723900 h 752475"/>
                                  <a:gd name="connsiteX29" fmla="*/ 592481 w 593079"/>
                                  <a:gd name="connsiteY29" fmla="*/ 571500 h 7524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593079" h="752475">
                                    <a:moveTo>
                                      <a:pt x="592481" y="571500"/>
                                    </a:moveTo>
                                    <a:cubicBezTo>
                                      <a:pt x="592481" y="538163"/>
                                      <a:pt x="586883" y="539581"/>
                                      <a:pt x="582956" y="523875"/>
                                    </a:cubicBezTo>
                                    <a:cubicBezTo>
                                      <a:pt x="580521" y="514135"/>
                                      <a:pt x="575082" y="505204"/>
                                      <a:pt x="573431" y="495300"/>
                                    </a:cubicBezTo>
                                    <a:cubicBezTo>
                                      <a:pt x="562961" y="432481"/>
                                      <a:pt x="569070" y="415809"/>
                                      <a:pt x="554381" y="361950"/>
                                    </a:cubicBezTo>
                                    <a:cubicBezTo>
                                      <a:pt x="549097" y="342577"/>
                                      <a:pt x="546470" y="321508"/>
                                      <a:pt x="535331" y="304800"/>
                                    </a:cubicBezTo>
                                    <a:lnTo>
                                      <a:pt x="497231" y="247650"/>
                                    </a:lnTo>
                                    <a:lnTo>
                                      <a:pt x="478181" y="219075"/>
                                    </a:lnTo>
                                    <a:cubicBezTo>
                                      <a:pt x="471831" y="209550"/>
                                      <a:pt x="469991" y="194120"/>
                                      <a:pt x="459131" y="190500"/>
                                    </a:cubicBezTo>
                                    <a:lnTo>
                                      <a:pt x="373406" y="161925"/>
                                    </a:lnTo>
                                    <a:lnTo>
                                      <a:pt x="344831" y="152400"/>
                                    </a:lnTo>
                                    <a:lnTo>
                                      <a:pt x="316256" y="142875"/>
                                    </a:lnTo>
                                    <a:cubicBezTo>
                                      <a:pt x="281518" y="38662"/>
                                      <a:pt x="336920" y="196512"/>
                                      <a:pt x="287681" y="85725"/>
                                    </a:cubicBezTo>
                                    <a:cubicBezTo>
                                      <a:pt x="262860" y="29878"/>
                                      <a:pt x="286565" y="32780"/>
                                      <a:pt x="240056" y="9525"/>
                                    </a:cubicBezTo>
                                    <a:cubicBezTo>
                                      <a:pt x="231076" y="5035"/>
                                      <a:pt x="221006" y="3175"/>
                                      <a:pt x="211481" y="0"/>
                                    </a:cubicBezTo>
                                    <a:cubicBezTo>
                                      <a:pt x="192431" y="3175"/>
                                      <a:pt x="170153" y="-1550"/>
                                      <a:pt x="154331" y="9525"/>
                                    </a:cubicBezTo>
                                    <a:cubicBezTo>
                                      <a:pt x="82649" y="59702"/>
                                      <a:pt x="135755" y="51676"/>
                                      <a:pt x="106706" y="95250"/>
                                    </a:cubicBezTo>
                                    <a:cubicBezTo>
                                      <a:pt x="99234" y="106458"/>
                                      <a:pt x="86755" y="113477"/>
                                      <a:pt x="78131" y="123825"/>
                                    </a:cubicBezTo>
                                    <a:cubicBezTo>
                                      <a:pt x="70802" y="132619"/>
                                      <a:pt x="64201" y="142161"/>
                                      <a:pt x="59081" y="152400"/>
                                    </a:cubicBezTo>
                                    <a:cubicBezTo>
                                      <a:pt x="49318" y="171926"/>
                                      <a:pt x="43654" y="210486"/>
                                      <a:pt x="40031" y="228600"/>
                                    </a:cubicBezTo>
                                    <a:cubicBezTo>
                                      <a:pt x="36856" y="269875"/>
                                      <a:pt x="34254" y="311198"/>
                                      <a:pt x="30506" y="352425"/>
                                    </a:cubicBezTo>
                                    <a:cubicBezTo>
                                      <a:pt x="22531" y="440154"/>
                                      <a:pt x="29144" y="413660"/>
                                      <a:pt x="11456" y="466725"/>
                                    </a:cubicBezTo>
                                    <a:cubicBezTo>
                                      <a:pt x="2891" y="526682"/>
                                      <a:pt x="-9348" y="575764"/>
                                      <a:pt x="11456" y="638175"/>
                                    </a:cubicBezTo>
                                    <a:cubicBezTo>
                                      <a:pt x="14631" y="647700"/>
                                      <a:pt x="31051" y="643210"/>
                                      <a:pt x="40031" y="647700"/>
                                    </a:cubicBezTo>
                                    <a:cubicBezTo>
                                      <a:pt x="130597" y="692983"/>
                                      <a:pt x="-21686" y="636653"/>
                                      <a:pt x="125756" y="685800"/>
                                    </a:cubicBezTo>
                                    <a:cubicBezTo>
                                      <a:pt x="165644" y="699096"/>
                                      <a:pt x="166719" y="701348"/>
                                      <a:pt x="221006" y="704850"/>
                                    </a:cubicBezTo>
                                    <a:cubicBezTo>
                                      <a:pt x="297114" y="709760"/>
                                      <a:pt x="373406" y="711200"/>
                                      <a:pt x="449606" y="714375"/>
                                    </a:cubicBezTo>
                                    <a:lnTo>
                                      <a:pt x="535331" y="742950"/>
                                    </a:lnTo>
                                    <a:lnTo>
                                      <a:pt x="563906" y="752475"/>
                                    </a:lnTo>
                                    <a:cubicBezTo>
                                      <a:pt x="570256" y="742950"/>
                                      <a:pt x="579336" y="734760"/>
                                      <a:pt x="582956" y="723900"/>
                                    </a:cubicBezTo>
                                    <a:cubicBezTo>
                                      <a:pt x="596657" y="682798"/>
                                      <a:pt x="592481" y="604837"/>
                                      <a:pt x="592481" y="571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Freeform 134"/>
                            <wps:cNvSpPr/>
                            <wps:spPr>
                              <a:xfrm>
                                <a:off x="1229821" y="66723"/>
                                <a:ext cx="962025" cy="1647825"/>
                              </a:xfrm>
                              <a:custGeom>
                                <a:avLst/>
                                <a:gdLst>
                                  <a:gd name="connsiteX0" fmla="*/ 847725 w 962025"/>
                                  <a:gd name="connsiteY0" fmla="*/ 66675 h 1647825"/>
                                  <a:gd name="connsiteX1" fmla="*/ 790575 w 962025"/>
                                  <a:gd name="connsiteY1" fmla="*/ 57150 h 1647825"/>
                                  <a:gd name="connsiteX2" fmla="*/ 714375 w 962025"/>
                                  <a:gd name="connsiteY2" fmla="*/ 28575 h 1647825"/>
                                  <a:gd name="connsiteX3" fmla="*/ 666750 w 962025"/>
                                  <a:gd name="connsiteY3" fmla="*/ 19050 h 1647825"/>
                                  <a:gd name="connsiteX4" fmla="*/ 609600 w 962025"/>
                                  <a:gd name="connsiteY4" fmla="*/ 0 h 1647825"/>
                                  <a:gd name="connsiteX5" fmla="*/ 495300 w 962025"/>
                                  <a:gd name="connsiteY5" fmla="*/ 9525 h 1647825"/>
                                  <a:gd name="connsiteX6" fmla="*/ 466725 w 962025"/>
                                  <a:gd name="connsiteY6" fmla="*/ 19050 h 1647825"/>
                                  <a:gd name="connsiteX7" fmla="*/ 400050 w 962025"/>
                                  <a:gd name="connsiteY7" fmla="*/ 28575 h 1647825"/>
                                  <a:gd name="connsiteX8" fmla="*/ 314325 w 962025"/>
                                  <a:gd name="connsiteY8" fmla="*/ 57150 h 1647825"/>
                                  <a:gd name="connsiteX9" fmla="*/ 285750 w 962025"/>
                                  <a:gd name="connsiteY9" fmla="*/ 66675 h 1647825"/>
                                  <a:gd name="connsiteX10" fmla="*/ 238125 w 962025"/>
                                  <a:gd name="connsiteY10" fmla="*/ 123825 h 1647825"/>
                                  <a:gd name="connsiteX11" fmla="*/ 219075 w 962025"/>
                                  <a:gd name="connsiteY11" fmla="*/ 180975 h 1647825"/>
                                  <a:gd name="connsiteX12" fmla="*/ 247650 w 962025"/>
                                  <a:gd name="connsiteY12" fmla="*/ 257175 h 1647825"/>
                                  <a:gd name="connsiteX13" fmla="*/ 276225 w 962025"/>
                                  <a:gd name="connsiteY13" fmla="*/ 266700 h 1647825"/>
                                  <a:gd name="connsiteX14" fmla="*/ 333375 w 962025"/>
                                  <a:gd name="connsiteY14" fmla="*/ 304800 h 1647825"/>
                                  <a:gd name="connsiteX15" fmla="*/ 371475 w 962025"/>
                                  <a:gd name="connsiteY15" fmla="*/ 333375 h 1647825"/>
                                  <a:gd name="connsiteX16" fmla="*/ 390525 w 962025"/>
                                  <a:gd name="connsiteY16" fmla="*/ 361950 h 1647825"/>
                                  <a:gd name="connsiteX17" fmla="*/ 419100 w 962025"/>
                                  <a:gd name="connsiteY17" fmla="*/ 371475 h 1647825"/>
                                  <a:gd name="connsiteX18" fmla="*/ 476250 w 962025"/>
                                  <a:gd name="connsiteY18" fmla="*/ 400050 h 1647825"/>
                                  <a:gd name="connsiteX19" fmla="*/ 514350 w 962025"/>
                                  <a:gd name="connsiteY19" fmla="*/ 409575 h 1647825"/>
                                  <a:gd name="connsiteX20" fmla="*/ 542925 w 962025"/>
                                  <a:gd name="connsiteY20" fmla="*/ 419100 h 1647825"/>
                                  <a:gd name="connsiteX21" fmla="*/ 581025 w 962025"/>
                                  <a:gd name="connsiteY21" fmla="*/ 428625 h 1647825"/>
                                  <a:gd name="connsiteX22" fmla="*/ 638175 w 962025"/>
                                  <a:gd name="connsiteY22" fmla="*/ 447675 h 1647825"/>
                                  <a:gd name="connsiteX23" fmla="*/ 666750 w 962025"/>
                                  <a:gd name="connsiteY23" fmla="*/ 504825 h 1647825"/>
                                  <a:gd name="connsiteX24" fmla="*/ 685800 w 962025"/>
                                  <a:gd name="connsiteY24" fmla="*/ 533400 h 1647825"/>
                                  <a:gd name="connsiteX25" fmla="*/ 666750 w 962025"/>
                                  <a:gd name="connsiteY25" fmla="*/ 647700 h 1647825"/>
                                  <a:gd name="connsiteX26" fmla="*/ 647700 w 962025"/>
                                  <a:gd name="connsiteY26" fmla="*/ 733425 h 1647825"/>
                                  <a:gd name="connsiteX27" fmla="*/ 609600 w 962025"/>
                                  <a:gd name="connsiteY27" fmla="*/ 790575 h 1647825"/>
                                  <a:gd name="connsiteX28" fmla="*/ 581025 w 962025"/>
                                  <a:gd name="connsiteY28" fmla="*/ 809625 h 1647825"/>
                                  <a:gd name="connsiteX29" fmla="*/ 561975 w 962025"/>
                                  <a:gd name="connsiteY29" fmla="*/ 838200 h 1647825"/>
                                  <a:gd name="connsiteX30" fmla="*/ 428625 w 962025"/>
                                  <a:gd name="connsiteY30" fmla="*/ 866775 h 1647825"/>
                                  <a:gd name="connsiteX31" fmla="*/ 400050 w 962025"/>
                                  <a:gd name="connsiteY31" fmla="*/ 876300 h 1647825"/>
                                  <a:gd name="connsiteX32" fmla="*/ 361950 w 962025"/>
                                  <a:gd name="connsiteY32" fmla="*/ 885825 h 1647825"/>
                                  <a:gd name="connsiteX33" fmla="*/ 304800 w 962025"/>
                                  <a:gd name="connsiteY33" fmla="*/ 923925 h 1647825"/>
                                  <a:gd name="connsiteX34" fmla="*/ 247650 w 962025"/>
                                  <a:gd name="connsiteY34" fmla="*/ 952500 h 1647825"/>
                                  <a:gd name="connsiteX35" fmla="*/ 219075 w 962025"/>
                                  <a:gd name="connsiteY35" fmla="*/ 1009650 h 1647825"/>
                                  <a:gd name="connsiteX36" fmla="*/ 247650 w 962025"/>
                                  <a:gd name="connsiteY36" fmla="*/ 1038225 h 1647825"/>
                                  <a:gd name="connsiteX37" fmla="*/ 333375 w 962025"/>
                                  <a:gd name="connsiteY37" fmla="*/ 1095375 h 1647825"/>
                                  <a:gd name="connsiteX38" fmla="*/ 361950 w 962025"/>
                                  <a:gd name="connsiteY38" fmla="*/ 1114425 h 1647825"/>
                                  <a:gd name="connsiteX39" fmla="*/ 390525 w 962025"/>
                                  <a:gd name="connsiteY39" fmla="*/ 1143000 h 1647825"/>
                                  <a:gd name="connsiteX40" fmla="*/ 419100 w 962025"/>
                                  <a:gd name="connsiteY40" fmla="*/ 1152525 h 1647825"/>
                                  <a:gd name="connsiteX41" fmla="*/ 476250 w 962025"/>
                                  <a:gd name="connsiteY41" fmla="*/ 1190625 h 1647825"/>
                                  <a:gd name="connsiteX42" fmla="*/ 495300 w 962025"/>
                                  <a:gd name="connsiteY42" fmla="*/ 1219200 h 1647825"/>
                                  <a:gd name="connsiteX43" fmla="*/ 495300 w 962025"/>
                                  <a:gd name="connsiteY43" fmla="*/ 1304925 h 1647825"/>
                                  <a:gd name="connsiteX44" fmla="*/ 466725 w 962025"/>
                                  <a:gd name="connsiteY44" fmla="*/ 1333500 h 1647825"/>
                                  <a:gd name="connsiteX45" fmla="*/ 238125 w 962025"/>
                                  <a:gd name="connsiteY45" fmla="*/ 1333500 h 1647825"/>
                                  <a:gd name="connsiteX46" fmla="*/ 161925 w 962025"/>
                                  <a:gd name="connsiteY46" fmla="*/ 1352550 h 1647825"/>
                                  <a:gd name="connsiteX47" fmla="*/ 47625 w 962025"/>
                                  <a:gd name="connsiteY47" fmla="*/ 1409700 h 1647825"/>
                                  <a:gd name="connsiteX48" fmla="*/ 19050 w 962025"/>
                                  <a:gd name="connsiteY48" fmla="*/ 1419225 h 1647825"/>
                                  <a:gd name="connsiteX49" fmla="*/ 0 w 962025"/>
                                  <a:gd name="connsiteY49" fmla="*/ 1447800 h 1647825"/>
                                  <a:gd name="connsiteX50" fmla="*/ 47625 w 962025"/>
                                  <a:gd name="connsiteY50" fmla="*/ 1524000 h 1647825"/>
                                  <a:gd name="connsiteX51" fmla="*/ 76200 w 962025"/>
                                  <a:gd name="connsiteY51" fmla="*/ 1533525 h 1647825"/>
                                  <a:gd name="connsiteX52" fmla="*/ 133350 w 962025"/>
                                  <a:gd name="connsiteY52" fmla="*/ 1571625 h 1647825"/>
                                  <a:gd name="connsiteX53" fmla="*/ 161925 w 962025"/>
                                  <a:gd name="connsiteY53" fmla="*/ 1590675 h 1647825"/>
                                  <a:gd name="connsiteX54" fmla="*/ 219075 w 962025"/>
                                  <a:gd name="connsiteY54" fmla="*/ 1619250 h 1647825"/>
                                  <a:gd name="connsiteX55" fmla="*/ 247650 w 962025"/>
                                  <a:gd name="connsiteY55" fmla="*/ 1628775 h 1647825"/>
                                  <a:gd name="connsiteX56" fmla="*/ 342900 w 962025"/>
                                  <a:gd name="connsiteY56" fmla="*/ 1647825 h 1647825"/>
                                  <a:gd name="connsiteX57" fmla="*/ 466725 w 962025"/>
                                  <a:gd name="connsiteY57" fmla="*/ 1638300 h 1647825"/>
                                  <a:gd name="connsiteX58" fmla="*/ 523875 w 962025"/>
                                  <a:gd name="connsiteY58" fmla="*/ 1600200 h 1647825"/>
                                  <a:gd name="connsiteX59" fmla="*/ 542925 w 962025"/>
                                  <a:gd name="connsiteY59" fmla="*/ 1571625 h 1647825"/>
                                  <a:gd name="connsiteX60" fmla="*/ 600075 w 962025"/>
                                  <a:gd name="connsiteY60" fmla="*/ 1543050 h 1647825"/>
                                  <a:gd name="connsiteX61" fmla="*/ 619125 w 962025"/>
                                  <a:gd name="connsiteY61" fmla="*/ 1514475 h 1647825"/>
                                  <a:gd name="connsiteX62" fmla="*/ 647700 w 962025"/>
                                  <a:gd name="connsiteY62" fmla="*/ 1504950 h 1647825"/>
                                  <a:gd name="connsiteX63" fmla="*/ 685800 w 962025"/>
                                  <a:gd name="connsiteY63" fmla="*/ 1447800 h 1647825"/>
                                  <a:gd name="connsiteX64" fmla="*/ 704850 w 962025"/>
                                  <a:gd name="connsiteY64" fmla="*/ 1419225 h 1647825"/>
                                  <a:gd name="connsiteX65" fmla="*/ 733425 w 962025"/>
                                  <a:gd name="connsiteY65" fmla="*/ 1362075 h 1647825"/>
                                  <a:gd name="connsiteX66" fmla="*/ 752475 w 962025"/>
                                  <a:gd name="connsiteY66" fmla="*/ 1219200 h 1647825"/>
                                  <a:gd name="connsiteX67" fmla="*/ 762000 w 962025"/>
                                  <a:gd name="connsiteY67" fmla="*/ 1152525 h 1647825"/>
                                  <a:gd name="connsiteX68" fmla="*/ 771525 w 962025"/>
                                  <a:gd name="connsiteY68" fmla="*/ 1123950 h 1647825"/>
                                  <a:gd name="connsiteX69" fmla="*/ 800100 w 962025"/>
                                  <a:gd name="connsiteY69" fmla="*/ 1104900 h 1647825"/>
                                  <a:gd name="connsiteX70" fmla="*/ 809625 w 962025"/>
                                  <a:gd name="connsiteY70" fmla="*/ 1076325 h 1647825"/>
                                  <a:gd name="connsiteX71" fmla="*/ 838200 w 962025"/>
                                  <a:gd name="connsiteY71" fmla="*/ 1066800 h 1647825"/>
                                  <a:gd name="connsiteX72" fmla="*/ 866775 w 962025"/>
                                  <a:gd name="connsiteY72" fmla="*/ 1038225 h 1647825"/>
                                  <a:gd name="connsiteX73" fmla="*/ 876300 w 962025"/>
                                  <a:gd name="connsiteY73" fmla="*/ 1009650 h 1647825"/>
                                  <a:gd name="connsiteX74" fmla="*/ 914400 w 962025"/>
                                  <a:gd name="connsiteY74" fmla="*/ 952500 h 1647825"/>
                                  <a:gd name="connsiteX75" fmla="*/ 942975 w 962025"/>
                                  <a:gd name="connsiteY75" fmla="*/ 847725 h 1647825"/>
                                  <a:gd name="connsiteX76" fmla="*/ 923925 w 962025"/>
                                  <a:gd name="connsiteY76" fmla="*/ 752475 h 1647825"/>
                                  <a:gd name="connsiteX77" fmla="*/ 904875 w 962025"/>
                                  <a:gd name="connsiteY77" fmla="*/ 723900 h 1647825"/>
                                  <a:gd name="connsiteX78" fmla="*/ 857250 w 962025"/>
                                  <a:gd name="connsiteY78" fmla="*/ 647700 h 1647825"/>
                                  <a:gd name="connsiteX79" fmla="*/ 828675 w 962025"/>
                                  <a:gd name="connsiteY79" fmla="*/ 590550 h 1647825"/>
                                  <a:gd name="connsiteX80" fmla="*/ 838200 w 962025"/>
                                  <a:gd name="connsiteY80" fmla="*/ 552450 h 1647825"/>
                                  <a:gd name="connsiteX81" fmla="*/ 847725 w 962025"/>
                                  <a:gd name="connsiteY81" fmla="*/ 523875 h 1647825"/>
                                  <a:gd name="connsiteX82" fmla="*/ 876300 w 962025"/>
                                  <a:gd name="connsiteY82" fmla="*/ 504825 h 1647825"/>
                                  <a:gd name="connsiteX83" fmla="*/ 895350 w 962025"/>
                                  <a:gd name="connsiteY83" fmla="*/ 476250 h 1647825"/>
                                  <a:gd name="connsiteX84" fmla="*/ 942975 w 962025"/>
                                  <a:gd name="connsiteY84" fmla="*/ 428625 h 1647825"/>
                                  <a:gd name="connsiteX85" fmla="*/ 962025 w 962025"/>
                                  <a:gd name="connsiteY85" fmla="*/ 371475 h 1647825"/>
                                  <a:gd name="connsiteX86" fmla="*/ 952500 w 962025"/>
                                  <a:gd name="connsiteY86" fmla="*/ 266700 h 1647825"/>
                                  <a:gd name="connsiteX87" fmla="*/ 942975 w 962025"/>
                                  <a:gd name="connsiteY87" fmla="*/ 228600 h 1647825"/>
                                  <a:gd name="connsiteX88" fmla="*/ 904875 w 962025"/>
                                  <a:gd name="connsiteY88" fmla="*/ 171450 h 1647825"/>
                                  <a:gd name="connsiteX89" fmla="*/ 885825 w 962025"/>
                                  <a:gd name="connsiteY89" fmla="*/ 114300 h 1647825"/>
                                  <a:gd name="connsiteX90" fmla="*/ 847725 w 962025"/>
                                  <a:gd name="connsiteY90" fmla="*/ 66675 h 1647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</a:cxnLst>
                                <a:rect l="l" t="t" r="r" b="b"/>
                                <a:pathLst>
                                  <a:path w="962025" h="1647825">
                                    <a:moveTo>
                                      <a:pt x="847725" y="66675"/>
                                    </a:moveTo>
                                    <a:cubicBezTo>
                                      <a:pt x="828675" y="63500"/>
                                      <a:pt x="809207" y="62232"/>
                                      <a:pt x="790575" y="57150"/>
                                    </a:cubicBezTo>
                                    <a:cubicBezTo>
                                      <a:pt x="694432" y="30929"/>
                                      <a:pt x="782187" y="45528"/>
                                      <a:pt x="714375" y="28575"/>
                                    </a:cubicBezTo>
                                    <a:cubicBezTo>
                                      <a:pt x="698669" y="24648"/>
                                      <a:pt x="682369" y="23310"/>
                                      <a:pt x="666750" y="19050"/>
                                    </a:cubicBezTo>
                                    <a:cubicBezTo>
                                      <a:pt x="647377" y="13766"/>
                                      <a:pt x="609600" y="0"/>
                                      <a:pt x="609600" y="0"/>
                                    </a:cubicBezTo>
                                    <a:cubicBezTo>
                                      <a:pt x="571500" y="3175"/>
                                      <a:pt x="533197" y="4472"/>
                                      <a:pt x="495300" y="9525"/>
                                    </a:cubicBezTo>
                                    <a:cubicBezTo>
                                      <a:pt x="485348" y="10852"/>
                                      <a:pt x="476570" y="17081"/>
                                      <a:pt x="466725" y="19050"/>
                                    </a:cubicBezTo>
                                    <a:cubicBezTo>
                                      <a:pt x="444710" y="23453"/>
                                      <a:pt x="422275" y="25400"/>
                                      <a:pt x="400050" y="28575"/>
                                    </a:cubicBezTo>
                                    <a:lnTo>
                                      <a:pt x="314325" y="57150"/>
                                    </a:lnTo>
                                    <a:lnTo>
                                      <a:pt x="285750" y="66675"/>
                                    </a:lnTo>
                                    <a:cubicBezTo>
                                      <a:pt x="267805" y="84620"/>
                                      <a:pt x="248734" y="99955"/>
                                      <a:pt x="238125" y="123825"/>
                                    </a:cubicBezTo>
                                    <a:cubicBezTo>
                                      <a:pt x="229970" y="142175"/>
                                      <a:pt x="219075" y="180975"/>
                                      <a:pt x="219075" y="180975"/>
                                    </a:cubicBezTo>
                                    <a:cubicBezTo>
                                      <a:pt x="224238" y="206791"/>
                                      <a:pt x="224291" y="238488"/>
                                      <a:pt x="247650" y="257175"/>
                                    </a:cubicBezTo>
                                    <a:cubicBezTo>
                                      <a:pt x="255490" y="263447"/>
                                      <a:pt x="267448" y="261824"/>
                                      <a:pt x="276225" y="266700"/>
                                    </a:cubicBezTo>
                                    <a:cubicBezTo>
                                      <a:pt x="296239" y="277819"/>
                                      <a:pt x="315059" y="291063"/>
                                      <a:pt x="333375" y="304800"/>
                                    </a:cubicBezTo>
                                    <a:cubicBezTo>
                                      <a:pt x="346075" y="314325"/>
                                      <a:pt x="360250" y="322150"/>
                                      <a:pt x="371475" y="333375"/>
                                    </a:cubicBezTo>
                                    <a:cubicBezTo>
                                      <a:pt x="379570" y="341470"/>
                                      <a:pt x="381586" y="354799"/>
                                      <a:pt x="390525" y="361950"/>
                                    </a:cubicBezTo>
                                    <a:cubicBezTo>
                                      <a:pt x="398365" y="368222"/>
                                      <a:pt x="410120" y="366985"/>
                                      <a:pt x="419100" y="371475"/>
                                    </a:cubicBezTo>
                                    <a:cubicBezTo>
                                      <a:pt x="474760" y="399305"/>
                                      <a:pt x="420387" y="384089"/>
                                      <a:pt x="476250" y="400050"/>
                                    </a:cubicBezTo>
                                    <a:cubicBezTo>
                                      <a:pt x="488837" y="403646"/>
                                      <a:pt x="501763" y="405979"/>
                                      <a:pt x="514350" y="409575"/>
                                    </a:cubicBezTo>
                                    <a:cubicBezTo>
                                      <a:pt x="524004" y="412333"/>
                                      <a:pt x="533271" y="416342"/>
                                      <a:pt x="542925" y="419100"/>
                                    </a:cubicBezTo>
                                    <a:cubicBezTo>
                                      <a:pt x="555512" y="422696"/>
                                      <a:pt x="568486" y="424863"/>
                                      <a:pt x="581025" y="428625"/>
                                    </a:cubicBezTo>
                                    <a:cubicBezTo>
                                      <a:pt x="600259" y="434395"/>
                                      <a:pt x="638175" y="447675"/>
                                      <a:pt x="638175" y="447675"/>
                                    </a:cubicBezTo>
                                    <a:cubicBezTo>
                                      <a:pt x="692770" y="529567"/>
                                      <a:pt x="627315" y="425955"/>
                                      <a:pt x="666750" y="504825"/>
                                    </a:cubicBezTo>
                                    <a:cubicBezTo>
                                      <a:pt x="671870" y="515064"/>
                                      <a:pt x="679450" y="523875"/>
                                      <a:pt x="685800" y="533400"/>
                                    </a:cubicBezTo>
                                    <a:cubicBezTo>
                                      <a:pt x="667547" y="661169"/>
                                      <a:pt x="685321" y="545562"/>
                                      <a:pt x="666750" y="647700"/>
                                    </a:cubicBezTo>
                                    <a:cubicBezTo>
                                      <a:pt x="663816" y="663835"/>
                                      <a:pt x="659047" y="713000"/>
                                      <a:pt x="647700" y="733425"/>
                                    </a:cubicBezTo>
                                    <a:cubicBezTo>
                                      <a:pt x="636581" y="753439"/>
                                      <a:pt x="628650" y="777875"/>
                                      <a:pt x="609600" y="790575"/>
                                    </a:cubicBezTo>
                                    <a:lnTo>
                                      <a:pt x="581025" y="809625"/>
                                    </a:lnTo>
                                    <a:cubicBezTo>
                                      <a:pt x="574675" y="819150"/>
                                      <a:pt x="571683" y="832133"/>
                                      <a:pt x="561975" y="838200"/>
                                    </a:cubicBezTo>
                                    <a:cubicBezTo>
                                      <a:pt x="528044" y="859407"/>
                                      <a:pt x="464195" y="862329"/>
                                      <a:pt x="428625" y="866775"/>
                                    </a:cubicBezTo>
                                    <a:cubicBezTo>
                                      <a:pt x="419100" y="869950"/>
                                      <a:pt x="409704" y="873542"/>
                                      <a:pt x="400050" y="876300"/>
                                    </a:cubicBezTo>
                                    <a:cubicBezTo>
                                      <a:pt x="387463" y="879896"/>
                                      <a:pt x="373659" y="879971"/>
                                      <a:pt x="361950" y="885825"/>
                                    </a:cubicBezTo>
                                    <a:cubicBezTo>
                                      <a:pt x="341472" y="896064"/>
                                      <a:pt x="326520" y="916685"/>
                                      <a:pt x="304800" y="923925"/>
                                    </a:cubicBezTo>
                                    <a:cubicBezTo>
                                      <a:pt x="265365" y="937070"/>
                                      <a:pt x="284579" y="927881"/>
                                      <a:pt x="247650" y="952500"/>
                                    </a:cubicBezTo>
                                    <a:cubicBezTo>
                                      <a:pt x="243014" y="959454"/>
                                      <a:pt x="214693" y="996505"/>
                                      <a:pt x="219075" y="1009650"/>
                                    </a:cubicBezTo>
                                    <a:cubicBezTo>
                                      <a:pt x="223335" y="1022429"/>
                                      <a:pt x="237017" y="1029955"/>
                                      <a:pt x="247650" y="1038225"/>
                                    </a:cubicBezTo>
                                    <a:lnTo>
                                      <a:pt x="333375" y="1095375"/>
                                    </a:lnTo>
                                    <a:cubicBezTo>
                                      <a:pt x="342900" y="1101725"/>
                                      <a:pt x="353855" y="1106330"/>
                                      <a:pt x="361950" y="1114425"/>
                                    </a:cubicBezTo>
                                    <a:cubicBezTo>
                                      <a:pt x="371475" y="1123950"/>
                                      <a:pt x="379317" y="1135528"/>
                                      <a:pt x="390525" y="1143000"/>
                                    </a:cubicBezTo>
                                    <a:cubicBezTo>
                                      <a:pt x="398879" y="1148569"/>
                                      <a:pt x="410323" y="1147649"/>
                                      <a:pt x="419100" y="1152525"/>
                                    </a:cubicBezTo>
                                    <a:cubicBezTo>
                                      <a:pt x="439114" y="1163644"/>
                                      <a:pt x="476250" y="1190625"/>
                                      <a:pt x="476250" y="1190625"/>
                                    </a:cubicBezTo>
                                    <a:cubicBezTo>
                                      <a:pt x="482600" y="1200150"/>
                                      <a:pt x="490180" y="1208961"/>
                                      <a:pt x="495300" y="1219200"/>
                                    </a:cubicBezTo>
                                    <a:cubicBezTo>
                                      <a:pt x="509484" y="1247568"/>
                                      <a:pt x="509261" y="1273512"/>
                                      <a:pt x="495300" y="1304925"/>
                                    </a:cubicBezTo>
                                    <a:cubicBezTo>
                                      <a:pt x="489829" y="1317234"/>
                                      <a:pt x="476250" y="1323975"/>
                                      <a:pt x="466725" y="1333500"/>
                                    </a:cubicBezTo>
                                    <a:cubicBezTo>
                                      <a:pt x="358664" y="1323676"/>
                                      <a:pt x="352129" y="1317214"/>
                                      <a:pt x="238125" y="1333500"/>
                                    </a:cubicBezTo>
                                    <a:cubicBezTo>
                                      <a:pt x="212206" y="1337203"/>
                                      <a:pt x="161925" y="1352550"/>
                                      <a:pt x="161925" y="1352550"/>
                                    </a:cubicBezTo>
                                    <a:cubicBezTo>
                                      <a:pt x="88067" y="1401789"/>
                                      <a:pt x="126495" y="1383410"/>
                                      <a:pt x="47625" y="1409700"/>
                                    </a:cubicBezTo>
                                    <a:lnTo>
                                      <a:pt x="19050" y="1419225"/>
                                    </a:lnTo>
                                    <a:cubicBezTo>
                                      <a:pt x="12700" y="1428750"/>
                                      <a:pt x="0" y="1436352"/>
                                      <a:pt x="0" y="1447800"/>
                                    </a:cubicBezTo>
                                    <a:cubicBezTo>
                                      <a:pt x="0" y="1491237"/>
                                      <a:pt x="15266" y="1507820"/>
                                      <a:pt x="47625" y="1524000"/>
                                    </a:cubicBezTo>
                                    <a:cubicBezTo>
                                      <a:pt x="56605" y="1528490"/>
                                      <a:pt x="67423" y="1528649"/>
                                      <a:pt x="76200" y="1533525"/>
                                    </a:cubicBezTo>
                                    <a:cubicBezTo>
                                      <a:pt x="96214" y="1544644"/>
                                      <a:pt x="114300" y="1558925"/>
                                      <a:pt x="133350" y="1571625"/>
                                    </a:cubicBezTo>
                                    <a:cubicBezTo>
                                      <a:pt x="142875" y="1577975"/>
                                      <a:pt x="151065" y="1587055"/>
                                      <a:pt x="161925" y="1590675"/>
                                    </a:cubicBezTo>
                                    <a:cubicBezTo>
                                      <a:pt x="233749" y="1614616"/>
                                      <a:pt x="145217" y="1582321"/>
                                      <a:pt x="219075" y="1619250"/>
                                    </a:cubicBezTo>
                                    <a:cubicBezTo>
                                      <a:pt x="228055" y="1623740"/>
                                      <a:pt x="237996" y="1626017"/>
                                      <a:pt x="247650" y="1628775"/>
                                    </a:cubicBezTo>
                                    <a:cubicBezTo>
                                      <a:pt x="287435" y="1640142"/>
                                      <a:pt x="297992" y="1640340"/>
                                      <a:pt x="342900" y="1647825"/>
                                    </a:cubicBezTo>
                                    <a:cubicBezTo>
                                      <a:pt x="384175" y="1644650"/>
                                      <a:pt x="426691" y="1648835"/>
                                      <a:pt x="466725" y="1638300"/>
                                    </a:cubicBezTo>
                                    <a:cubicBezTo>
                                      <a:pt x="488866" y="1632473"/>
                                      <a:pt x="523875" y="1600200"/>
                                      <a:pt x="523875" y="1600200"/>
                                    </a:cubicBezTo>
                                    <a:cubicBezTo>
                                      <a:pt x="530225" y="1590675"/>
                                      <a:pt x="534830" y="1579720"/>
                                      <a:pt x="542925" y="1571625"/>
                                    </a:cubicBezTo>
                                    <a:cubicBezTo>
                                      <a:pt x="561389" y="1553161"/>
                                      <a:pt x="576834" y="1550797"/>
                                      <a:pt x="600075" y="1543050"/>
                                    </a:cubicBezTo>
                                    <a:cubicBezTo>
                                      <a:pt x="606425" y="1533525"/>
                                      <a:pt x="610186" y="1521626"/>
                                      <a:pt x="619125" y="1514475"/>
                                    </a:cubicBezTo>
                                    <a:cubicBezTo>
                                      <a:pt x="626965" y="1508203"/>
                                      <a:pt x="640600" y="1512050"/>
                                      <a:pt x="647700" y="1504950"/>
                                    </a:cubicBezTo>
                                    <a:cubicBezTo>
                                      <a:pt x="663889" y="1488761"/>
                                      <a:pt x="673100" y="1466850"/>
                                      <a:pt x="685800" y="1447800"/>
                                    </a:cubicBezTo>
                                    <a:cubicBezTo>
                                      <a:pt x="692150" y="1438275"/>
                                      <a:pt x="701230" y="1430085"/>
                                      <a:pt x="704850" y="1419225"/>
                                    </a:cubicBezTo>
                                    <a:cubicBezTo>
                                      <a:pt x="717995" y="1379790"/>
                                      <a:pt x="708806" y="1399004"/>
                                      <a:pt x="733425" y="1362075"/>
                                    </a:cubicBezTo>
                                    <a:cubicBezTo>
                                      <a:pt x="753055" y="1283556"/>
                                      <a:pt x="737481" y="1354148"/>
                                      <a:pt x="752475" y="1219200"/>
                                    </a:cubicBezTo>
                                    <a:cubicBezTo>
                                      <a:pt x="754954" y="1196887"/>
                                      <a:pt x="757597" y="1174540"/>
                                      <a:pt x="762000" y="1152525"/>
                                    </a:cubicBezTo>
                                    <a:cubicBezTo>
                                      <a:pt x="763969" y="1142680"/>
                                      <a:pt x="765253" y="1131790"/>
                                      <a:pt x="771525" y="1123950"/>
                                    </a:cubicBezTo>
                                    <a:cubicBezTo>
                                      <a:pt x="778676" y="1115011"/>
                                      <a:pt x="790575" y="1111250"/>
                                      <a:pt x="800100" y="1104900"/>
                                    </a:cubicBezTo>
                                    <a:cubicBezTo>
                                      <a:pt x="803275" y="1095375"/>
                                      <a:pt x="802525" y="1083425"/>
                                      <a:pt x="809625" y="1076325"/>
                                    </a:cubicBezTo>
                                    <a:cubicBezTo>
                                      <a:pt x="816725" y="1069225"/>
                                      <a:pt x="829846" y="1072369"/>
                                      <a:pt x="838200" y="1066800"/>
                                    </a:cubicBezTo>
                                    <a:cubicBezTo>
                                      <a:pt x="849408" y="1059328"/>
                                      <a:pt x="857250" y="1047750"/>
                                      <a:pt x="866775" y="1038225"/>
                                    </a:cubicBezTo>
                                    <a:cubicBezTo>
                                      <a:pt x="869950" y="1028700"/>
                                      <a:pt x="871424" y="1018427"/>
                                      <a:pt x="876300" y="1009650"/>
                                    </a:cubicBezTo>
                                    <a:cubicBezTo>
                                      <a:pt x="887419" y="989636"/>
                                      <a:pt x="907160" y="974220"/>
                                      <a:pt x="914400" y="952500"/>
                                    </a:cubicBezTo>
                                    <a:cubicBezTo>
                                      <a:pt x="938570" y="879991"/>
                                      <a:pt x="929512" y="915041"/>
                                      <a:pt x="942975" y="847725"/>
                                    </a:cubicBezTo>
                                    <a:cubicBezTo>
                                      <a:pt x="939465" y="823154"/>
                                      <a:pt x="937225" y="779074"/>
                                      <a:pt x="923925" y="752475"/>
                                    </a:cubicBezTo>
                                    <a:cubicBezTo>
                                      <a:pt x="918805" y="742236"/>
                                      <a:pt x="909524" y="734361"/>
                                      <a:pt x="904875" y="723900"/>
                                    </a:cubicBezTo>
                                    <a:cubicBezTo>
                                      <a:pt x="871466" y="648731"/>
                                      <a:pt x="908655" y="681970"/>
                                      <a:pt x="857250" y="647700"/>
                                    </a:cubicBezTo>
                                    <a:cubicBezTo>
                                      <a:pt x="847618" y="633253"/>
                                      <a:pt x="828675" y="610268"/>
                                      <a:pt x="828675" y="590550"/>
                                    </a:cubicBezTo>
                                    <a:cubicBezTo>
                                      <a:pt x="828675" y="577459"/>
                                      <a:pt x="834604" y="565037"/>
                                      <a:pt x="838200" y="552450"/>
                                    </a:cubicBezTo>
                                    <a:cubicBezTo>
                                      <a:pt x="840958" y="542796"/>
                                      <a:pt x="841453" y="531715"/>
                                      <a:pt x="847725" y="523875"/>
                                    </a:cubicBezTo>
                                    <a:cubicBezTo>
                                      <a:pt x="854876" y="514936"/>
                                      <a:pt x="866775" y="511175"/>
                                      <a:pt x="876300" y="504825"/>
                                    </a:cubicBezTo>
                                    <a:cubicBezTo>
                                      <a:pt x="882650" y="495300"/>
                                      <a:pt x="887255" y="484345"/>
                                      <a:pt x="895350" y="476250"/>
                                    </a:cubicBezTo>
                                    <a:cubicBezTo>
                                      <a:pt x="928370" y="443230"/>
                                      <a:pt x="922655" y="474345"/>
                                      <a:pt x="942975" y="428625"/>
                                    </a:cubicBezTo>
                                    <a:cubicBezTo>
                                      <a:pt x="951130" y="410275"/>
                                      <a:pt x="962025" y="371475"/>
                                      <a:pt x="962025" y="371475"/>
                                    </a:cubicBezTo>
                                    <a:cubicBezTo>
                                      <a:pt x="958850" y="336550"/>
                                      <a:pt x="957135" y="301461"/>
                                      <a:pt x="952500" y="266700"/>
                                    </a:cubicBezTo>
                                    <a:cubicBezTo>
                                      <a:pt x="950770" y="253724"/>
                                      <a:pt x="948829" y="240309"/>
                                      <a:pt x="942975" y="228600"/>
                                    </a:cubicBezTo>
                                    <a:cubicBezTo>
                                      <a:pt x="932736" y="208122"/>
                                      <a:pt x="912115" y="193170"/>
                                      <a:pt x="904875" y="171450"/>
                                    </a:cubicBezTo>
                                    <a:cubicBezTo>
                                      <a:pt x="898525" y="152400"/>
                                      <a:pt x="900024" y="128499"/>
                                      <a:pt x="885825" y="114300"/>
                                    </a:cubicBezTo>
                                    <a:lnTo>
                                      <a:pt x="847725" y="666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Freeform 135"/>
                            <wps:cNvSpPr/>
                            <wps:spPr>
                              <a:xfrm>
                                <a:off x="0" y="352124"/>
                                <a:ext cx="201121" cy="143186"/>
                              </a:xfrm>
                              <a:custGeom>
                                <a:avLst/>
                                <a:gdLst>
                                  <a:gd name="connsiteX0" fmla="*/ 124921 w 201121"/>
                                  <a:gd name="connsiteY0" fmla="*/ 311 h 143186"/>
                                  <a:gd name="connsiteX1" fmla="*/ 77296 w 201121"/>
                                  <a:gd name="connsiteY1" fmla="*/ 28886 h 143186"/>
                                  <a:gd name="connsiteX2" fmla="*/ 48721 w 201121"/>
                                  <a:gd name="connsiteY2" fmla="*/ 47936 h 143186"/>
                                  <a:gd name="connsiteX3" fmla="*/ 20146 w 201121"/>
                                  <a:gd name="connsiteY3" fmla="*/ 57461 h 143186"/>
                                  <a:gd name="connsiteX4" fmla="*/ 1096 w 201121"/>
                                  <a:gd name="connsiteY4" fmla="*/ 86036 h 143186"/>
                                  <a:gd name="connsiteX5" fmla="*/ 39196 w 201121"/>
                                  <a:gd name="connsiteY5" fmla="*/ 133661 h 143186"/>
                                  <a:gd name="connsiteX6" fmla="*/ 86821 w 201121"/>
                                  <a:gd name="connsiteY6" fmla="*/ 143186 h 143186"/>
                                  <a:gd name="connsiteX7" fmla="*/ 182071 w 201121"/>
                                  <a:gd name="connsiteY7" fmla="*/ 114611 h 143186"/>
                                  <a:gd name="connsiteX8" fmla="*/ 201121 w 201121"/>
                                  <a:gd name="connsiteY8" fmla="*/ 86036 h 143186"/>
                                  <a:gd name="connsiteX9" fmla="*/ 182071 w 201121"/>
                                  <a:gd name="connsiteY9" fmla="*/ 57461 h 143186"/>
                                  <a:gd name="connsiteX10" fmla="*/ 153496 w 201121"/>
                                  <a:gd name="connsiteY10" fmla="*/ 47936 h 143186"/>
                                  <a:gd name="connsiteX11" fmla="*/ 124921 w 201121"/>
                                  <a:gd name="connsiteY11" fmla="*/ 311 h 1431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01121" h="143186">
                                    <a:moveTo>
                                      <a:pt x="124921" y="311"/>
                                    </a:moveTo>
                                    <a:cubicBezTo>
                                      <a:pt x="112221" y="-2864"/>
                                      <a:pt x="92995" y="19074"/>
                                      <a:pt x="77296" y="28886"/>
                                    </a:cubicBezTo>
                                    <a:cubicBezTo>
                                      <a:pt x="67588" y="34953"/>
                                      <a:pt x="58960" y="42816"/>
                                      <a:pt x="48721" y="47936"/>
                                    </a:cubicBezTo>
                                    <a:cubicBezTo>
                                      <a:pt x="39741" y="52426"/>
                                      <a:pt x="29671" y="54286"/>
                                      <a:pt x="20146" y="57461"/>
                                    </a:cubicBezTo>
                                    <a:cubicBezTo>
                                      <a:pt x="13796" y="66986"/>
                                      <a:pt x="2715" y="74703"/>
                                      <a:pt x="1096" y="86036"/>
                                    </a:cubicBezTo>
                                    <a:cubicBezTo>
                                      <a:pt x="-4476" y="125039"/>
                                      <a:pt x="11648" y="126774"/>
                                      <a:pt x="39196" y="133661"/>
                                    </a:cubicBezTo>
                                    <a:cubicBezTo>
                                      <a:pt x="54902" y="137588"/>
                                      <a:pt x="70946" y="140011"/>
                                      <a:pt x="86821" y="143186"/>
                                    </a:cubicBezTo>
                                    <a:cubicBezTo>
                                      <a:pt x="128788" y="137191"/>
                                      <a:pt x="153193" y="143489"/>
                                      <a:pt x="182071" y="114611"/>
                                    </a:cubicBezTo>
                                    <a:cubicBezTo>
                                      <a:pt x="190166" y="106516"/>
                                      <a:pt x="194771" y="95561"/>
                                      <a:pt x="201121" y="86036"/>
                                    </a:cubicBezTo>
                                    <a:cubicBezTo>
                                      <a:pt x="194771" y="76511"/>
                                      <a:pt x="191010" y="64612"/>
                                      <a:pt x="182071" y="57461"/>
                                    </a:cubicBezTo>
                                    <a:cubicBezTo>
                                      <a:pt x="174231" y="51189"/>
                                      <a:pt x="161336" y="54208"/>
                                      <a:pt x="153496" y="47936"/>
                                    </a:cubicBezTo>
                                    <a:cubicBezTo>
                                      <a:pt x="144557" y="40785"/>
                                      <a:pt x="137621" y="3486"/>
                                      <a:pt x="124921" y="3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Freeform 136"/>
                            <wps:cNvSpPr/>
                            <wps:spPr>
                              <a:xfrm>
                                <a:off x="362876" y="885468"/>
                                <a:ext cx="304800" cy="276370"/>
                              </a:xfrm>
                              <a:custGeom>
                                <a:avLst/>
                                <a:gdLst>
                                  <a:gd name="connsiteX0" fmla="*/ 152400 w 304800"/>
                                  <a:gd name="connsiteY0" fmla="*/ 0 h 276370"/>
                                  <a:gd name="connsiteX1" fmla="*/ 152400 w 304800"/>
                                  <a:gd name="connsiteY1" fmla="*/ 0 h 276370"/>
                                  <a:gd name="connsiteX2" fmla="*/ 76200 w 304800"/>
                                  <a:gd name="connsiteY2" fmla="*/ 57150 h 276370"/>
                                  <a:gd name="connsiteX3" fmla="*/ 38100 w 304800"/>
                                  <a:gd name="connsiteY3" fmla="*/ 114300 h 276370"/>
                                  <a:gd name="connsiteX4" fmla="*/ 28575 w 304800"/>
                                  <a:gd name="connsiteY4" fmla="*/ 142875 h 276370"/>
                                  <a:gd name="connsiteX5" fmla="*/ 0 w 304800"/>
                                  <a:gd name="connsiteY5" fmla="*/ 161925 h 276370"/>
                                  <a:gd name="connsiteX6" fmla="*/ 19050 w 304800"/>
                                  <a:gd name="connsiteY6" fmla="*/ 190500 h 276370"/>
                                  <a:gd name="connsiteX7" fmla="*/ 47625 w 304800"/>
                                  <a:gd name="connsiteY7" fmla="*/ 200025 h 276370"/>
                                  <a:gd name="connsiteX8" fmla="*/ 114300 w 304800"/>
                                  <a:gd name="connsiteY8" fmla="*/ 219075 h 276370"/>
                                  <a:gd name="connsiteX9" fmla="*/ 180975 w 304800"/>
                                  <a:gd name="connsiteY9" fmla="*/ 266700 h 276370"/>
                                  <a:gd name="connsiteX10" fmla="*/ 200025 w 304800"/>
                                  <a:gd name="connsiteY10" fmla="*/ 238125 h 276370"/>
                                  <a:gd name="connsiteX11" fmla="*/ 266700 w 304800"/>
                                  <a:gd name="connsiteY11" fmla="*/ 209550 h 276370"/>
                                  <a:gd name="connsiteX12" fmla="*/ 295275 w 304800"/>
                                  <a:gd name="connsiteY12" fmla="*/ 190500 h 276370"/>
                                  <a:gd name="connsiteX13" fmla="*/ 304800 w 304800"/>
                                  <a:gd name="connsiteY13" fmla="*/ 161925 h 276370"/>
                                  <a:gd name="connsiteX14" fmla="*/ 285750 w 304800"/>
                                  <a:gd name="connsiteY14" fmla="*/ 76200 h 276370"/>
                                  <a:gd name="connsiteX15" fmla="*/ 276225 w 304800"/>
                                  <a:gd name="connsiteY15" fmla="*/ 38100 h 276370"/>
                                  <a:gd name="connsiteX16" fmla="*/ 247650 w 304800"/>
                                  <a:gd name="connsiteY16" fmla="*/ 19050 h 276370"/>
                                  <a:gd name="connsiteX17" fmla="*/ 152400 w 304800"/>
                                  <a:gd name="connsiteY17" fmla="*/ 0 h 2763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04800" h="276370">
                                    <a:moveTo>
                                      <a:pt x="152400" y="0"/>
                                    </a:moveTo>
                                    <a:lnTo>
                                      <a:pt x="152400" y="0"/>
                                    </a:lnTo>
                                    <a:cubicBezTo>
                                      <a:pt x="127000" y="19050"/>
                                      <a:pt x="98651" y="34699"/>
                                      <a:pt x="76200" y="57150"/>
                                    </a:cubicBezTo>
                                    <a:cubicBezTo>
                                      <a:pt x="60011" y="73339"/>
                                      <a:pt x="45340" y="92580"/>
                                      <a:pt x="38100" y="114300"/>
                                    </a:cubicBezTo>
                                    <a:cubicBezTo>
                                      <a:pt x="34925" y="123825"/>
                                      <a:pt x="34847" y="135035"/>
                                      <a:pt x="28575" y="142875"/>
                                    </a:cubicBezTo>
                                    <a:cubicBezTo>
                                      <a:pt x="21424" y="151814"/>
                                      <a:pt x="9525" y="155575"/>
                                      <a:pt x="0" y="161925"/>
                                    </a:cubicBezTo>
                                    <a:cubicBezTo>
                                      <a:pt x="6350" y="171450"/>
                                      <a:pt x="10111" y="183349"/>
                                      <a:pt x="19050" y="190500"/>
                                    </a:cubicBezTo>
                                    <a:cubicBezTo>
                                      <a:pt x="26890" y="196772"/>
                                      <a:pt x="37971" y="197267"/>
                                      <a:pt x="47625" y="200025"/>
                                    </a:cubicBezTo>
                                    <a:cubicBezTo>
                                      <a:pt x="131346" y="223945"/>
                                      <a:pt x="45787" y="196237"/>
                                      <a:pt x="114300" y="219075"/>
                                    </a:cubicBezTo>
                                    <a:cubicBezTo>
                                      <a:pt x="157969" y="284579"/>
                                      <a:pt x="130680" y="283465"/>
                                      <a:pt x="180975" y="266700"/>
                                    </a:cubicBezTo>
                                    <a:cubicBezTo>
                                      <a:pt x="187325" y="257175"/>
                                      <a:pt x="191930" y="246220"/>
                                      <a:pt x="200025" y="238125"/>
                                    </a:cubicBezTo>
                                    <a:cubicBezTo>
                                      <a:pt x="221951" y="216199"/>
                                      <a:pt x="237553" y="216837"/>
                                      <a:pt x="266700" y="209550"/>
                                    </a:cubicBezTo>
                                    <a:cubicBezTo>
                                      <a:pt x="276225" y="203200"/>
                                      <a:pt x="288124" y="199439"/>
                                      <a:pt x="295275" y="190500"/>
                                    </a:cubicBezTo>
                                    <a:cubicBezTo>
                                      <a:pt x="301547" y="182660"/>
                                      <a:pt x="304800" y="171965"/>
                                      <a:pt x="304800" y="161925"/>
                                    </a:cubicBezTo>
                                    <a:cubicBezTo>
                                      <a:pt x="304800" y="118951"/>
                                      <a:pt x="295572" y="110578"/>
                                      <a:pt x="285750" y="76200"/>
                                    </a:cubicBezTo>
                                    <a:cubicBezTo>
                                      <a:pt x="282154" y="63613"/>
                                      <a:pt x="283487" y="48992"/>
                                      <a:pt x="276225" y="38100"/>
                                    </a:cubicBezTo>
                                    <a:cubicBezTo>
                                      <a:pt x="269875" y="28575"/>
                                      <a:pt x="258111" y="23699"/>
                                      <a:pt x="247650" y="19050"/>
                                    </a:cubicBezTo>
                                    <a:cubicBezTo>
                                      <a:pt x="202528" y="-1004"/>
                                      <a:pt x="168275" y="3175"/>
                                      <a:pt x="152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Freeform 137"/>
                            <wps:cNvSpPr/>
                            <wps:spPr>
                              <a:xfrm>
                                <a:off x="642005" y="567172"/>
                                <a:ext cx="185438" cy="175826"/>
                              </a:xfrm>
                              <a:custGeom>
                                <a:avLst/>
                                <a:gdLst>
                                  <a:gd name="connsiteX0" fmla="*/ 162103 w 185438"/>
                                  <a:gd name="connsiteY0" fmla="*/ 4376 h 175826"/>
                                  <a:gd name="connsiteX1" fmla="*/ 114478 w 185438"/>
                                  <a:gd name="connsiteY1" fmla="*/ 13901 h 175826"/>
                                  <a:gd name="connsiteX2" fmla="*/ 95428 w 185438"/>
                                  <a:gd name="connsiteY2" fmla="*/ 42476 h 175826"/>
                                  <a:gd name="connsiteX3" fmla="*/ 66853 w 185438"/>
                                  <a:gd name="connsiteY3" fmla="*/ 71051 h 175826"/>
                                  <a:gd name="connsiteX4" fmla="*/ 9703 w 185438"/>
                                  <a:gd name="connsiteY4" fmla="*/ 90101 h 175826"/>
                                  <a:gd name="connsiteX5" fmla="*/ 19228 w 185438"/>
                                  <a:gd name="connsiteY5" fmla="*/ 147251 h 175826"/>
                                  <a:gd name="connsiteX6" fmla="*/ 76378 w 185438"/>
                                  <a:gd name="connsiteY6" fmla="*/ 166301 h 175826"/>
                                  <a:gd name="connsiteX7" fmla="*/ 104953 w 185438"/>
                                  <a:gd name="connsiteY7" fmla="*/ 175826 h 175826"/>
                                  <a:gd name="connsiteX8" fmla="*/ 171628 w 185438"/>
                                  <a:gd name="connsiteY8" fmla="*/ 166301 h 175826"/>
                                  <a:gd name="connsiteX9" fmla="*/ 181153 w 185438"/>
                                  <a:gd name="connsiteY9" fmla="*/ 80576 h 175826"/>
                                  <a:gd name="connsiteX10" fmla="*/ 162103 w 185438"/>
                                  <a:gd name="connsiteY10" fmla="*/ 4376 h 1758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5438" h="175826">
                                    <a:moveTo>
                                      <a:pt x="162103" y="4376"/>
                                    </a:moveTo>
                                    <a:cubicBezTo>
                                      <a:pt x="150991" y="-6736"/>
                                      <a:pt x="128534" y="5869"/>
                                      <a:pt x="114478" y="13901"/>
                                    </a:cubicBezTo>
                                    <a:cubicBezTo>
                                      <a:pt x="104539" y="19581"/>
                                      <a:pt x="102757" y="33682"/>
                                      <a:pt x="95428" y="42476"/>
                                    </a:cubicBezTo>
                                    <a:cubicBezTo>
                                      <a:pt x="86804" y="52824"/>
                                      <a:pt x="78628" y="64509"/>
                                      <a:pt x="66853" y="71051"/>
                                    </a:cubicBezTo>
                                    <a:cubicBezTo>
                                      <a:pt x="49300" y="80803"/>
                                      <a:pt x="9703" y="90101"/>
                                      <a:pt x="9703" y="90101"/>
                                    </a:cubicBezTo>
                                    <a:cubicBezTo>
                                      <a:pt x="1770" y="113900"/>
                                      <a:pt x="-11334" y="128150"/>
                                      <a:pt x="19228" y="147251"/>
                                    </a:cubicBezTo>
                                    <a:cubicBezTo>
                                      <a:pt x="36256" y="157894"/>
                                      <a:pt x="57328" y="159951"/>
                                      <a:pt x="76378" y="166301"/>
                                    </a:cubicBezTo>
                                    <a:lnTo>
                                      <a:pt x="104953" y="175826"/>
                                    </a:lnTo>
                                    <a:lnTo>
                                      <a:pt x="171628" y="166301"/>
                                    </a:lnTo>
                                    <a:cubicBezTo>
                                      <a:pt x="189589" y="143850"/>
                                      <a:pt x="174180" y="108468"/>
                                      <a:pt x="181153" y="80576"/>
                                    </a:cubicBezTo>
                                    <a:cubicBezTo>
                                      <a:pt x="194563" y="26937"/>
                                      <a:pt x="173215" y="15488"/>
                                      <a:pt x="162103" y="43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Freeform 138"/>
                            <wps:cNvSpPr/>
                            <wps:spPr>
                              <a:xfrm>
                                <a:off x="1482120" y="160723"/>
                                <a:ext cx="276247" cy="267950"/>
                              </a:xfrm>
                              <a:custGeom>
                                <a:avLst/>
                                <a:gdLst>
                                  <a:gd name="connsiteX0" fmla="*/ 114322 w 276247"/>
                                  <a:gd name="connsiteY0" fmla="*/ 1250 h 267950"/>
                                  <a:gd name="connsiteX1" fmla="*/ 66697 w 276247"/>
                                  <a:gd name="connsiteY1" fmla="*/ 29825 h 267950"/>
                                  <a:gd name="connsiteX2" fmla="*/ 47647 w 276247"/>
                                  <a:gd name="connsiteY2" fmla="*/ 58400 h 267950"/>
                                  <a:gd name="connsiteX3" fmla="*/ 19072 w 276247"/>
                                  <a:gd name="connsiteY3" fmla="*/ 86975 h 267950"/>
                                  <a:gd name="connsiteX4" fmla="*/ 22 w 276247"/>
                                  <a:gd name="connsiteY4" fmla="*/ 153650 h 267950"/>
                                  <a:gd name="connsiteX5" fmla="*/ 19072 w 276247"/>
                                  <a:gd name="connsiteY5" fmla="*/ 248900 h 267950"/>
                                  <a:gd name="connsiteX6" fmla="*/ 47647 w 276247"/>
                                  <a:gd name="connsiteY6" fmla="*/ 258425 h 267950"/>
                                  <a:gd name="connsiteX7" fmla="*/ 133372 w 276247"/>
                                  <a:gd name="connsiteY7" fmla="*/ 248900 h 267950"/>
                                  <a:gd name="connsiteX8" fmla="*/ 161947 w 276247"/>
                                  <a:gd name="connsiteY8" fmla="*/ 239375 h 267950"/>
                                  <a:gd name="connsiteX9" fmla="*/ 190522 w 276247"/>
                                  <a:gd name="connsiteY9" fmla="*/ 258425 h 267950"/>
                                  <a:gd name="connsiteX10" fmla="*/ 219097 w 276247"/>
                                  <a:gd name="connsiteY10" fmla="*/ 267950 h 267950"/>
                                  <a:gd name="connsiteX11" fmla="*/ 257197 w 276247"/>
                                  <a:gd name="connsiteY11" fmla="*/ 258425 h 267950"/>
                                  <a:gd name="connsiteX12" fmla="*/ 276247 w 276247"/>
                                  <a:gd name="connsiteY12" fmla="*/ 201275 h 267950"/>
                                  <a:gd name="connsiteX13" fmla="*/ 266722 w 276247"/>
                                  <a:gd name="connsiteY13" fmla="*/ 96500 h 267950"/>
                                  <a:gd name="connsiteX14" fmla="*/ 238147 w 276247"/>
                                  <a:gd name="connsiteY14" fmla="*/ 77450 h 267950"/>
                                  <a:gd name="connsiteX15" fmla="*/ 228622 w 276247"/>
                                  <a:gd name="connsiteY15" fmla="*/ 48875 h 267950"/>
                                  <a:gd name="connsiteX16" fmla="*/ 219097 w 276247"/>
                                  <a:gd name="connsiteY16" fmla="*/ 10775 h 267950"/>
                                  <a:gd name="connsiteX17" fmla="*/ 114322 w 276247"/>
                                  <a:gd name="connsiteY17" fmla="*/ 1250 h 267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76247" h="267950">
                                    <a:moveTo>
                                      <a:pt x="114322" y="1250"/>
                                    </a:moveTo>
                                    <a:cubicBezTo>
                                      <a:pt x="88922" y="4425"/>
                                      <a:pt x="80753" y="17777"/>
                                      <a:pt x="66697" y="29825"/>
                                    </a:cubicBezTo>
                                    <a:cubicBezTo>
                                      <a:pt x="58005" y="37275"/>
                                      <a:pt x="54976" y="49606"/>
                                      <a:pt x="47647" y="58400"/>
                                    </a:cubicBezTo>
                                    <a:cubicBezTo>
                                      <a:pt x="39023" y="68748"/>
                                      <a:pt x="28597" y="77450"/>
                                      <a:pt x="19072" y="86975"/>
                                    </a:cubicBezTo>
                                    <a:cubicBezTo>
                                      <a:pt x="15120" y="98831"/>
                                      <a:pt x="-682" y="143800"/>
                                      <a:pt x="22" y="153650"/>
                                    </a:cubicBezTo>
                                    <a:cubicBezTo>
                                      <a:pt x="2329" y="185946"/>
                                      <a:pt x="5674" y="219423"/>
                                      <a:pt x="19072" y="248900"/>
                                    </a:cubicBezTo>
                                    <a:cubicBezTo>
                                      <a:pt x="23227" y="258040"/>
                                      <a:pt x="38122" y="255250"/>
                                      <a:pt x="47647" y="258425"/>
                                    </a:cubicBezTo>
                                    <a:cubicBezTo>
                                      <a:pt x="76222" y="255250"/>
                                      <a:pt x="105012" y="253627"/>
                                      <a:pt x="133372" y="248900"/>
                                    </a:cubicBezTo>
                                    <a:cubicBezTo>
                                      <a:pt x="143276" y="247249"/>
                                      <a:pt x="152043" y="237724"/>
                                      <a:pt x="161947" y="239375"/>
                                    </a:cubicBezTo>
                                    <a:cubicBezTo>
                                      <a:pt x="173239" y="241257"/>
                                      <a:pt x="180283" y="253305"/>
                                      <a:pt x="190522" y="258425"/>
                                    </a:cubicBezTo>
                                    <a:cubicBezTo>
                                      <a:pt x="199502" y="262915"/>
                                      <a:pt x="209572" y="264775"/>
                                      <a:pt x="219097" y="267950"/>
                                    </a:cubicBezTo>
                                    <a:cubicBezTo>
                                      <a:pt x="231797" y="264775"/>
                                      <a:pt x="248678" y="268364"/>
                                      <a:pt x="257197" y="258425"/>
                                    </a:cubicBezTo>
                                    <a:cubicBezTo>
                                      <a:pt x="270265" y="243179"/>
                                      <a:pt x="276247" y="201275"/>
                                      <a:pt x="276247" y="201275"/>
                                    </a:cubicBezTo>
                                    <a:cubicBezTo>
                                      <a:pt x="273072" y="166350"/>
                                      <a:pt x="277035" y="130018"/>
                                      <a:pt x="266722" y="96500"/>
                                    </a:cubicBezTo>
                                    <a:cubicBezTo>
                                      <a:pt x="263355" y="85559"/>
                                      <a:pt x="245298" y="86389"/>
                                      <a:pt x="238147" y="77450"/>
                                    </a:cubicBezTo>
                                    <a:cubicBezTo>
                                      <a:pt x="231875" y="69610"/>
                                      <a:pt x="231380" y="58529"/>
                                      <a:pt x="228622" y="48875"/>
                                    </a:cubicBezTo>
                                    <a:cubicBezTo>
                                      <a:pt x="225026" y="36288"/>
                                      <a:pt x="230806" y="16629"/>
                                      <a:pt x="219097" y="10775"/>
                                    </a:cubicBezTo>
                                    <a:cubicBezTo>
                                      <a:pt x="199218" y="836"/>
                                      <a:pt x="139722" y="-1925"/>
                                      <a:pt x="114322" y="12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Freeform 139"/>
                            <wps:cNvSpPr/>
                            <wps:spPr>
                              <a:xfrm>
                                <a:off x="915496" y="21695"/>
                                <a:ext cx="333375" cy="247650"/>
                              </a:xfrm>
                              <a:custGeom>
                                <a:avLst/>
                                <a:gdLst>
                                  <a:gd name="connsiteX0" fmla="*/ 304800 w 333375"/>
                                  <a:gd name="connsiteY0" fmla="*/ 0 h 247650"/>
                                  <a:gd name="connsiteX1" fmla="*/ 257175 w 333375"/>
                                  <a:gd name="connsiteY1" fmla="*/ 19050 h 247650"/>
                                  <a:gd name="connsiteX2" fmla="*/ 200025 w 333375"/>
                                  <a:gd name="connsiteY2" fmla="*/ 28575 h 247650"/>
                                  <a:gd name="connsiteX3" fmla="*/ 19050 w 333375"/>
                                  <a:gd name="connsiteY3" fmla="*/ 47625 h 247650"/>
                                  <a:gd name="connsiteX4" fmla="*/ 0 w 333375"/>
                                  <a:gd name="connsiteY4" fmla="*/ 76200 h 247650"/>
                                  <a:gd name="connsiteX5" fmla="*/ 38100 w 333375"/>
                                  <a:gd name="connsiteY5" fmla="*/ 180975 h 247650"/>
                                  <a:gd name="connsiteX6" fmla="*/ 95250 w 333375"/>
                                  <a:gd name="connsiteY6" fmla="*/ 219075 h 247650"/>
                                  <a:gd name="connsiteX7" fmla="*/ 161925 w 333375"/>
                                  <a:gd name="connsiteY7" fmla="*/ 247650 h 247650"/>
                                  <a:gd name="connsiteX8" fmla="*/ 228600 w 333375"/>
                                  <a:gd name="connsiteY8" fmla="*/ 238125 h 247650"/>
                                  <a:gd name="connsiteX9" fmla="*/ 257175 w 333375"/>
                                  <a:gd name="connsiteY9" fmla="*/ 228600 h 247650"/>
                                  <a:gd name="connsiteX10" fmla="*/ 295275 w 333375"/>
                                  <a:gd name="connsiteY10" fmla="*/ 171450 h 247650"/>
                                  <a:gd name="connsiteX11" fmla="*/ 314325 w 333375"/>
                                  <a:gd name="connsiteY11" fmla="*/ 142875 h 247650"/>
                                  <a:gd name="connsiteX12" fmla="*/ 333375 w 333375"/>
                                  <a:gd name="connsiteY12" fmla="*/ 85725 h 247650"/>
                                  <a:gd name="connsiteX13" fmla="*/ 304800 w 333375"/>
                                  <a:gd name="connsiteY13" fmla="*/ 0 h 247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333375" h="247650">
                                    <a:moveTo>
                                      <a:pt x="304800" y="0"/>
                                    </a:moveTo>
                                    <a:cubicBezTo>
                                      <a:pt x="288925" y="6350"/>
                                      <a:pt x="273670" y="14551"/>
                                      <a:pt x="257175" y="19050"/>
                                    </a:cubicBezTo>
                                    <a:cubicBezTo>
                                      <a:pt x="238543" y="24132"/>
                                      <a:pt x="218963" y="24787"/>
                                      <a:pt x="200025" y="28575"/>
                                    </a:cubicBezTo>
                                    <a:cubicBezTo>
                                      <a:pt x="83967" y="51787"/>
                                      <a:pt x="290394" y="29535"/>
                                      <a:pt x="19050" y="47625"/>
                                    </a:cubicBezTo>
                                    <a:cubicBezTo>
                                      <a:pt x="12700" y="57150"/>
                                      <a:pt x="0" y="64752"/>
                                      <a:pt x="0" y="76200"/>
                                    </a:cubicBezTo>
                                    <a:cubicBezTo>
                                      <a:pt x="0" y="96417"/>
                                      <a:pt x="14070" y="159949"/>
                                      <a:pt x="38100" y="180975"/>
                                    </a:cubicBezTo>
                                    <a:cubicBezTo>
                                      <a:pt x="55330" y="196052"/>
                                      <a:pt x="76200" y="206375"/>
                                      <a:pt x="95250" y="219075"/>
                                    </a:cubicBezTo>
                                    <a:cubicBezTo>
                                      <a:pt x="134717" y="245387"/>
                                      <a:pt x="112719" y="235349"/>
                                      <a:pt x="161925" y="247650"/>
                                    </a:cubicBezTo>
                                    <a:cubicBezTo>
                                      <a:pt x="184150" y="244475"/>
                                      <a:pt x="206585" y="242528"/>
                                      <a:pt x="228600" y="238125"/>
                                    </a:cubicBezTo>
                                    <a:cubicBezTo>
                                      <a:pt x="238445" y="236156"/>
                                      <a:pt x="250075" y="235700"/>
                                      <a:pt x="257175" y="228600"/>
                                    </a:cubicBezTo>
                                    <a:cubicBezTo>
                                      <a:pt x="273364" y="212411"/>
                                      <a:pt x="282575" y="190500"/>
                                      <a:pt x="295275" y="171450"/>
                                    </a:cubicBezTo>
                                    <a:cubicBezTo>
                                      <a:pt x="301625" y="161925"/>
                                      <a:pt x="310705" y="153735"/>
                                      <a:pt x="314325" y="142875"/>
                                    </a:cubicBezTo>
                                    <a:lnTo>
                                      <a:pt x="333375" y="85725"/>
                                    </a:lnTo>
                                    <a:lnTo>
                                      <a:pt x="304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Freeform 140"/>
                            <wps:cNvSpPr/>
                            <wps:spPr>
                              <a:xfrm>
                                <a:off x="84890" y="503873"/>
                                <a:ext cx="137963" cy="124230"/>
                              </a:xfrm>
                              <a:custGeom>
                                <a:avLst/>
                                <a:gdLst>
                                  <a:gd name="connsiteX0" fmla="*/ 51736 w 137963"/>
                                  <a:gd name="connsiteY0" fmla="*/ 405 h 124230"/>
                                  <a:gd name="connsiteX1" fmla="*/ 32686 w 137963"/>
                                  <a:gd name="connsiteY1" fmla="*/ 48030 h 124230"/>
                                  <a:gd name="connsiteX2" fmla="*/ 4111 w 137963"/>
                                  <a:gd name="connsiteY2" fmla="*/ 67080 h 124230"/>
                                  <a:gd name="connsiteX3" fmla="*/ 42211 w 137963"/>
                                  <a:gd name="connsiteY3" fmla="*/ 124230 h 124230"/>
                                  <a:gd name="connsiteX4" fmla="*/ 118411 w 137963"/>
                                  <a:gd name="connsiteY4" fmla="*/ 114705 h 124230"/>
                                  <a:gd name="connsiteX5" fmla="*/ 137461 w 137963"/>
                                  <a:gd name="connsiteY5" fmla="*/ 76605 h 124230"/>
                                  <a:gd name="connsiteX6" fmla="*/ 51736 w 137963"/>
                                  <a:gd name="connsiteY6" fmla="*/ 405 h 1242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7963" h="124230">
                                    <a:moveTo>
                                      <a:pt x="51736" y="405"/>
                                    </a:moveTo>
                                    <a:cubicBezTo>
                                      <a:pt x="34273" y="-4358"/>
                                      <a:pt x="42624" y="34117"/>
                                      <a:pt x="32686" y="48030"/>
                                    </a:cubicBezTo>
                                    <a:cubicBezTo>
                                      <a:pt x="26032" y="57345"/>
                                      <a:pt x="7256" y="56073"/>
                                      <a:pt x="4111" y="67080"/>
                                    </a:cubicBezTo>
                                    <a:cubicBezTo>
                                      <a:pt x="-9882" y="116055"/>
                                      <a:pt x="14084" y="114854"/>
                                      <a:pt x="42211" y="124230"/>
                                    </a:cubicBezTo>
                                    <a:cubicBezTo>
                                      <a:pt x="67611" y="121055"/>
                                      <a:pt x="95516" y="126153"/>
                                      <a:pt x="118411" y="114705"/>
                                    </a:cubicBezTo>
                                    <a:cubicBezTo>
                                      <a:pt x="131111" y="108355"/>
                                      <a:pt x="140246" y="90528"/>
                                      <a:pt x="137461" y="76605"/>
                                    </a:cubicBezTo>
                                    <a:cubicBezTo>
                                      <a:pt x="128119" y="29896"/>
                                      <a:pt x="69199" y="5168"/>
                                      <a:pt x="51736" y="40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Freeform 141"/>
                            <wps:cNvSpPr/>
                            <wps:spPr>
                              <a:xfrm>
                                <a:off x="866516" y="447723"/>
                                <a:ext cx="134705" cy="152463"/>
                              </a:xfrm>
                              <a:custGeom>
                                <a:avLst/>
                                <a:gdLst>
                                  <a:gd name="connsiteX0" fmla="*/ 39455 w 134705"/>
                                  <a:gd name="connsiteY0" fmla="*/ 63 h 152463"/>
                                  <a:gd name="connsiteX1" fmla="*/ 1355 w 134705"/>
                                  <a:gd name="connsiteY1" fmla="*/ 47688 h 152463"/>
                                  <a:gd name="connsiteX2" fmla="*/ 29930 w 134705"/>
                                  <a:gd name="connsiteY2" fmla="*/ 142938 h 152463"/>
                                  <a:gd name="connsiteX3" fmla="*/ 58505 w 134705"/>
                                  <a:gd name="connsiteY3" fmla="*/ 152463 h 152463"/>
                                  <a:gd name="connsiteX4" fmla="*/ 134705 w 134705"/>
                                  <a:gd name="connsiteY4" fmla="*/ 104838 h 152463"/>
                                  <a:gd name="connsiteX5" fmla="*/ 106130 w 134705"/>
                                  <a:gd name="connsiteY5" fmla="*/ 47688 h 152463"/>
                                  <a:gd name="connsiteX6" fmla="*/ 77555 w 134705"/>
                                  <a:gd name="connsiteY6" fmla="*/ 38163 h 152463"/>
                                  <a:gd name="connsiteX7" fmla="*/ 39455 w 134705"/>
                                  <a:gd name="connsiteY7" fmla="*/ 63 h 1524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4705" h="152463">
                                    <a:moveTo>
                                      <a:pt x="39455" y="63"/>
                                    </a:moveTo>
                                    <a:cubicBezTo>
                                      <a:pt x="26755" y="1650"/>
                                      <a:pt x="6286" y="27965"/>
                                      <a:pt x="1355" y="47688"/>
                                    </a:cubicBezTo>
                                    <a:cubicBezTo>
                                      <a:pt x="-4029" y="69225"/>
                                      <a:pt x="6854" y="124477"/>
                                      <a:pt x="29930" y="142938"/>
                                    </a:cubicBezTo>
                                    <a:cubicBezTo>
                                      <a:pt x="37770" y="149210"/>
                                      <a:pt x="48980" y="149288"/>
                                      <a:pt x="58505" y="152463"/>
                                    </a:cubicBezTo>
                                    <a:cubicBezTo>
                                      <a:pt x="126515" y="129793"/>
                                      <a:pt x="104516" y="150121"/>
                                      <a:pt x="134705" y="104838"/>
                                    </a:cubicBezTo>
                                    <a:cubicBezTo>
                                      <a:pt x="128430" y="86014"/>
                                      <a:pt x="122916" y="61117"/>
                                      <a:pt x="106130" y="47688"/>
                                    </a:cubicBezTo>
                                    <a:cubicBezTo>
                                      <a:pt x="98290" y="41416"/>
                                      <a:pt x="82721" y="46772"/>
                                      <a:pt x="77555" y="38163"/>
                                    </a:cubicBezTo>
                                    <a:cubicBezTo>
                                      <a:pt x="71021" y="27273"/>
                                      <a:pt x="52155" y="-1524"/>
                                      <a:pt x="39455" y="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Freeform 142"/>
                            <wps:cNvSpPr/>
                            <wps:spPr>
                              <a:xfrm>
                                <a:off x="1586763" y="752523"/>
                                <a:ext cx="152554" cy="171450"/>
                              </a:xfrm>
                              <a:custGeom>
                                <a:avLst/>
                                <a:gdLst>
                                  <a:gd name="connsiteX0" fmla="*/ 47779 w 152554"/>
                                  <a:gd name="connsiteY0" fmla="*/ 0 h 171450"/>
                                  <a:gd name="connsiteX1" fmla="*/ 9679 w 152554"/>
                                  <a:gd name="connsiteY1" fmla="*/ 47625 h 171450"/>
                                  <a:gd name="connsiteX2" fmla="*/ 9679 w 152554"/>
                                  <a:gd name="connsiteY2" fmla="*/ 171450 h 171450"/>
                                  <a:gd name="connsiteX3" fmla="*/ 143029 w 152554"/>
                                  <a:gd name="connsiteY3" fmla="*/ 133350 h 171450"/>
                                  <a:gd name="connsiteX4" fmla="*/ 152554 w 152554"/>
                                  <a:gd name="connsiteY4" fmla="*/ 104775 h 171450"/>
                                  <a:gd name="connsiteX5" fmla="*/ 133504 w 152554"/>
                                  <a:gd name="connsiteY5" fmla="*/ 76200 h 171450"/>
                                  <a:gd name="connsiteX6" fmla="*/ 66829 w 152554"/>
                                  <a:gd name="connsiteY6" fmla="*/ 47625 h 171450"/>
                                  <a:gd name="connsiteX7" fmla="*/ 47779 w 152554"/>
                                  <a:gd name="connsiteY7" fmla="*/ 0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52554" h="171450">
                                    <a:moveTo>
                                      <a:pt x="47779" y="0"/>
                                    </a:moveTo>
                                    <a:cubicBezTo>
                                      <a:pt x="35079" y="15875"/>
                                      <a:pt x="19552" y="29853"/>
                                      <a:pt x="9679" y="47625"/>
                                    </a:cubicBezTo>
                                    <a:cubicBezTo>
                                      <a:pt x="-10180" y="83371"/>
                                      <a:pt x="6089" y="139143"/>
                                      <a:pt x="9679" y="171450"/>
                                    </a:cubicBezTo>
                                    <a:cubicBezTo>
                                      <a:pt x="78564" y="165188"/>
                                      <a:pt x="108595" y="185001"/>
                                      <a:pt x="143029" y="133350"/>
                                    </a:cubicBezTo>
                                    <a:cubicBezTo>
                                      <a:pt x="148598" y="124996"/>
                                      <a:pt x="149379" y="114300"/>
                                      <a:pt x="152554" y="104775"/>
                                    </a:cubicBezTo>
                                    <a:cubicBezTo>
                                      <a:pt x="146204" y="95250"/>
                                      <a:pt x="142298" y="83529"/>
                                      <a:pt x="133504" y="76200"/>
                                    </a:cubicBezTo>
                                    <a:cubicBezTo>
                                      <a:pt x="117811" y="63122"/>
                                      <a:pt x="86681" y="54242"/>
                                      <a:pt x="66829" y="47625"/>
                                    </a:cubicBezTo>
                                    <a:lnTo>
                                      <a:pt x="477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Freeform 143"/>
                            <wps:cNvSpPr/>
                            <wps:spPr>
                              <a:xfrm>
                                <a:off x="42983" y="70511"/>
                                <a:ext cx="247650" cy="266787"/>
                              </a:xfrm>
                              <a:custGeom>
                                <a:avLst/>
                                <a:gdLst>
                                  <a:gd name="connsiteX0" fmla="*/ 152400 w 247650"/>
                                  <a:gd name="connsiteY0" fmla="*/ 87 h 266787"/>
                                  <a:gd name="connsiteX1" fmla="*/ 104775 w 247650"/>
                                  <a:gd name="connsiteY1" fmla="*/ 28662 h 266787"/>
                                  <a:gd name="connsiteX2" fmla="*/ 76200 w 247650"/>
                                  <a:gd name="connsiteY2" fmla="*/ 47712 h 266787"/>
                                  <a:gd name="connsiteX3" fmla="*/ 47625 w 247650"/>
                                  <a:gd name="connsiteY3" fmla="*/ 57237 h 266787"/>
                                  <a:gd name="connsiteX4" fmla="*/ 19050 w 247650"/>
                                  <a:gd name="connsiteY4" fmla="*/ 85812 h 266787"/>
                                  <a:gd name="connsiteX5" fmla="*/ 0 w 247650"/>
                                  <a:gd name="connsiteY5" fmla="*/ 142962 h 266787"/>
                                  <a:gd name="connsiteX6" fmla="*/ 9525 w 247650"/>
                                  <a:gd name="connsiteY6" fmla="*/ 200112 h 266787"/>
                                  <a:gd name="connsiteX7" fmla="*/ 38100 w 247650"/>
                                  <a:gd name="connsiteY7" fmla="*/ 219162 h 266787"/>
                                  <a:gd name="connsiteX8" fmla="*/ 95250 w 247650"/>
                                  <a:gd name="connsiteY8" fmla="*/ 266787 h 266787"/>
                                  <a:gd name="connsiteX9" fmla="*/ 190500 w 247650"/>
                                  <a:gd name="connsiteY9" fmla="*/ 257262 h 266787"/>
                                  <a:gd name="connsiteX10" fmla="*/ 238125 w 247650"/>
                                  <a:gd name="connsiteY10" fmla="*/ 247737 h 266787"/>
                                  <a:gd name="connsiteX11" fmla="*/ 247650 w 247650"/>
                                  <a:gd name="connsiteY11" fmla="*/ 219162 h 266787"/>
                                  <a:gd name="connsiteX12" fmla="*/ 238125 w 247650"/>
                                  <a:gd name="connsiteY12" fmla="*/ 181062 h 266787"/>
                                  <a:gd name="connsiteX13" fmla="*/ 200025 w 247650"/>
                                  <a:gd name="connsiteY13" fmla="*/ 171537 h 266787"/>
                                  <a:gd name="connsiteX14" fmla="*/ 238125 w 247650"/>
                                  <a:gd name="connsiteY14" fmla="*/ 123912 h 266787"/>
                                  <a:gd name="connsiteX15" fmla="*/ 247650 w 247650"/>
                                  <a:gd name="connsiteY15" fmla="*/ 95337 h 266787"/>
                                  <a:gd name="connsiteX16" fmla="*/ 219075 w 247650"/>
                                  <a:gd name="connsiteY16" fmla="*/ 38187 h 266787"/>
                                  <a:gd name="connsiteX17" fmla="*/ 152400 w 247650"/>
                                  <a:gd name="connsiteY17" fmla="*/ 87 h 266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47650" h="266787">
                                    <a:moveTo>
                                      <a:pt x="152400" y="87"/>
                                    </a:moveTo>
                                    <a:cubicBezTo>
                                      <a:pt x="133350" y="-1500"/>
                                      <a:pt x="120474" y="18850"/>
                                      <a:pt x="104775" y="28662"/>
                                    </a:cubicBezTo>
                                    <a:cubicBezTo>
                                      <a:pt x="95067" y="34729"/>
                                      <a:pt x="86439" y="42592"/>
                                      <a:pt x="76200" y="47712"/>
                                    </a:cubicBezTo>
                                    <a:cubicBezTo>
                                      <a:pt x="67220" y="52202"/>
                                      <a:pt x="57150" y="54062"/>
                                      <a:pt x="47625" y="57237"/>
                                    </a:cubicBezTo>
                                    <a:cubicBezTo>
                                      <a:pt x="38100" y="66762"/>
                                      <a:pt x="25592" y="74037"/>
                                      <a:pt x="19050" y="85812"/>
                                    </a:cubicBezTo>
                                    <a:cubicBezTo>
                                      <a:pt x="9298" y="103365"/>
                                      <a:pt x="0" y="142962"/>
                                      <a:pt x="0" y="142962"/>
                                    </a:cubicBezTo>
                                    <a:cubicBezTo>
                                      <a:pt x="3175" y="162012"/>
                                      <a:pt x="888" y="182838"/>
                                      <a:pt x="9525" y="200112"/>
                                    </a:cubicBezTo>
                                    <a:cubicBezTo>
                                      <a:pt x="14645" y="210351"/>
                                      <a:pt x="29306" y="211833"/>
                                      <a:pt x="38100" y="219162"/>
                                    </a:cubicBezTo>
                                    <a:cubicBezTo>
                                      <a:pt x="111439" y="280278"/>
                                      <a:pt x="24304" y="219489"/>
                                      <a:pt x="95250" y="266787"/>
                                    </a:cubicBezTo>
                                    <a:cubicBezTo>
                                      <a:pt x="127000" y="263612"/>
                                      <a:pt x="158872" y="261479"/>
                                      <a:pt x="190500" y="257262"/>
                                    </a:cubicBezTo>
                                    <a:cubicBezTo>
                                      <a:pt x="206547" y="255122"/>
                                      <a:pt x="224655" y="256717"/>
                                      <a:pt x="238125" y="247737"/>
                                    </a:cubicBezTo>
                                    <a:cubicBezTo>
                                      <a:pt x="246479" y="242168"/>
                                      <a:pt x="244475" y="228687"/>
                                      <a:pt x="247650" y="219162"/>
                                    </a:cubicBezTo>
                                    <a:cubicBezTo>
                                      <a:pt x="244475" y="206462"/>
                                      <a:pt x="247382" y="190319"/>
                                      <a:pt x="238125" y="181062"/>
                                    </a:cubicBezTo>
                                    <a:cubicBezTo>
                                      <a:pt x="228868" y="171805"/>
                                      <a:pt x="207880" y="182010"/>
                                      <a:pt x="200025" y="171537"/>
                                    </a:cubicBezTo>
                                    <a:cubicBezTo>
                                      <a:pt x="184689" y="151089"/>
                                      <a:pt x="233669" y="126882"/>
                                      <a:pt x="238125" y="123912"/>
                                    </a:cubicBezTo>
                                    <a:cubicBezTo>
                                      <a:pt x="241300" y="114387"/>
                                      <a:pt x="247650" y="105377"/>
                                      <a:pt x="247650" y="95337"/>
                                    </a:cubicBezTo>
                                    <a:cubicBezTo>
                                      <a:pt x="247650" y="82659"/>
                                      <a:pt x="228707" y="44608"/>
                                      <a:pt x="219075" y="38187"/>
                                    </a:cubicBezTo>
                                    <a:cubicBezTo>
                                      <a:pt x="177895" y="10734"/>
                                      <a:pt x="171450" y="1674"/>
                                      <a:pt x="152400" y="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Freeform 144"/>
                            <wps:cNvSpPr/>
                            <wps:spPr>
                              <a:xfrm>
                                <a:off x="953596" y="288482"/>
                                <a:ext cx="247650" cy="225916"/>
                              </a:xfrm>
                              <a:custGeom>
                                <a:avLst/>
                                <a:gdLst>
                                  <a:gd name="connsiteX0" fmla="*/ 66675 w 247650"/>
                                  <a:gd name="connsiteY0" fmla="*/ 6841 h 225916"/>
                                  <a:gd name="connsiteX1" fmla="*/ 19050 w 247650"/>
                                  <a:gd name="connsiteY1" fmla="*/ 44941 h 225916"/>
                                  <a:gd name="connsiteX2" fmla="*/ 0 w 247650"/>
                                  <a:gd name="connsiteY2" fmla="*/ 111616 h 225916"/>
                                  <a:gd name="connsiteX3" fmla="*/ 38100 w 247650"/>
                                  <a:gd name="connsiteY3" fmla="*/ 178291 h 225916"/>
                                  <a:gd name="connsiteX4" fmla="*/ 95250 w 247650"/>
                                  <a:gd name="connsiteY4" fmla="*/ 206866 h 225916"/>
                                  <a:gd name="connsiteX5" fmla="*/ 180975 w 247650"/>
                                  <a:gd name="connsiteY5" fmla="*/ 225916 h 225916"/>
                                  <a:gd name="connsiteX6" fmla="*/ 228600 w 247650"/>
                                  <a:gd name="connsiteY6" fmla="*/ 216391 h 225916"/>
                                  <a:gd name="connsiteX7" fmla="*/ 247650 w 247650"/>
                                  <a:gd name="connsiteY7" fmla="*/ 159241 h 225916"/>
                                  <a:gd name="connsiteX8" fmla="*/ 228600 w 247650"/>
                                  <a:gd name="connsiteY8" fmla="*/ 92566 h 225916"/>
                                  <a:gd name="connsiteX9" fmla="*/ 171450 w 247650"/>
                                  <a:gd name="connsiteY9" fmla="*/ 63991 h 225916"/>
                                  <a:gd name="connsiteX10" fmla="*/ 142875 w 247650"/>
                                  <a:gd name="connsiteY10" fmla="*/ 6841 h 225916"/>
                                  <a:gd name="connsiteX11" fmla="*/ 66675 w 247650"/>
                                  <a:gd name="connsiteY11" fmla="*/ 6841 h 2259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47650" h="225916">
                                    <a:moveTo>
                                      <a:pt x="66675" y="6841"/>
                                    </a:moveTo>
                                    <a:cubicBezTo>
                                      <a:pt x="46038" y="13191"/>
                                      <a:pt x="32281" y="29505"/>
                                      <a:pt x="19050" y="44941"/>
                                    </a:cubicBezTo>
                                    <a:cubicBezTo>
                                      <a:pt x="14227" y="50568"/>
                                      <a:pt x="432" y="109889"/>
                                      <a:pt x="0" y="111616"/>
                                    </a:cubicBezTo>
                                    <a:cubicBezTo>
                                      <a:pt x="7471" y="126557"/>
                                      <a:pt x="24637" y="164828"/>
                                      <a:pt x="38100" y="178291"/>
                                    </a:cubicBezTo>
                                    <a:cubicBezTo>
                                      <a:pt x="54798" y="194989"/>
                                      <a:pt x="73559" y="200668"/>
                                      <a:pt x="95250" y="206866"/>
                                    </a:cubicBezTo>
                                    <a:cubicBezTo>
                                      <a:pt x="126637" y="215834"/>
                                      <a:pt x="148239" y="219369"/>
                                      <a:pt x="180975" y="225916"/>
                                    </a:cubicBezTo>
                                    <a:cubicBezTo>
                                      <a:pt x="196850" y="222741"/>
                                      <a:pt x="217152" y="227839"/>
                                      <a:pt x="228600" y="216391"/>
                                    </a:cubicBezTo>
                                    <a:cubicBezTo>
                                      <a:pt x="242799" y="202192"/>
                                      <a:pt x="247650" y="159241"/>
                                      <a:pt x="247650" y="159241"/>
                                    </a:cubicBezTo>
                                    <a:cubicBezTo>
                                      <a:pt x="247028" y="156752"/>
                                      <a:pt x="233569" y="98777"/>
                                      <a:pt x="228600" y="92566"/>
                                    </a:cubicBezTo>
                                    <a:cubicBezTo>
                                      <a:pt x="215171" y="75780"/>
                                      <a:pt x="190274" y="70266"/>
                                      <a:pt x="171450" y="63991"/>
                                    </a:cubicBezTo>
                                    <a:cubicBezTo>
                                      <a:pt x="165175" y="45167"/>
                                      <a:pt x="159661" y="20270"/>
                                      <a:pt x="142875" y="6841"/>
                                    </a:cubicBezTo>
                                    <a:cubicBezTo>
                                      <a:pt x="128459" y="-4692"/>
                                      <a:pt x="87312" y="491"/>
                                      <a:pt x="66675" y="68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Freeform 145"/>
                            <wps:cNvSpPr/>
                            <wps:spPr>
                              <a:xfrm>
                                <a:off x="866516" y="628699"/>
                                <a:ext cx="97133" cy="66675"/>
                              </a:xfrm>
                              <a:custGeom>
                                <a:avLst/>
                                <a:gdLst>
                                  <a:gd name="connsiteX0" fmla="*/ 57975 w 97133"/>
                                  <a:gd name="connsiteY0" fmla="*/ 0 h 66675"/>
                                  <a:gd name="connsiteX1" fmla="*/ 10350 w 97133"/>
                                  <a:gd name="connsiteY1" fmla="*/ 9525 h 66675"/>
                                  <a:gd name="connsiteX2" fmla="*/ 10350 w 97133"/>
                                  <a:gd name="connsiteY2" fmla="*/ 66675 h 66675"/>
                                  <a:gd name="connsiteX3" fmla="*/ 86550 w 97133"/>
                                  <a:gd name="connsiteY3" fmla="*/ 9525 h 66675"/>
                                  <a:gd name="connsiteX4" fmla="*/ 57975 w 97133"/>
                                  <a:gd name="connsiteY4" fmla="*/ 0 h 66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133" h="66675">
                                    <a:moveTo>
                                      <a:pt x="57975" y="0"/>
                                    </a:moveTo>
                                    <a:cubicBezTo>
                                      <a:pt x="45275" y="0"/>
                                      <a:pt x="23820" y="545"/>
                                      <a:pt x="10350" y="9525"/>
                                    </a:cubicBezTo>
                                    <a:cubicBezTo>
                                      <a:pt x="-10432" y="23380"/>
                                      <a:pt x="5732" y="52820"/>
                                      <a:pt x="10350" y="66675"/>
                                    </a:cubicBezTo>
                                    <a:cubicBezTo>
                                      <a:pt x="94854" y="57286"/>
                                      <a:pt x="111461" y="84259"/>
                                      <a:pt x="86550" y="9525"/>
                                    </a:cubicBezTo>
                                    <a:cubicBezTo>
                                      <a:pt x="85130" y="5265"/>
                                      <a:pt x="70675" y="0"/>
                                      <a:pt x="579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Freeform 146"/>
                            <wps:cNvSpPr/>
                            <wps:spPr>
                              <a:xfrm>
                                <a:off x="553425" y="704898"/>
                                <a:ext cx="136205" cy="142875"/>
                              </a:xfrm>
                              <a:custGeom>
                                <a:avLst/>
                                <a:gdLst>
                                  <a:gd name="connsiteX0" fmla="*/ 38221 w 136205"/>
                                  <a:gd name="connsiteY0" fmla="*/ 0 h 142875"/>
                                  <a:gd name="connsiteX1" fmla="*/ 121 w 136205"/>
                                  <a:gd name="connsiteY1" fmla="*/ 76200 h 142875"/>
                                  <a:gd name="connsiteX2" fmla="*/ 9646 w 136205"/>
                                  <a:gd name="connsiteY2" fmla="*/ 123825 h 142875"/>
                                  <a:gd name="connsiteX3" fmla="*/ 66796 w 136205"/>
                                  <a:gd name="connsiteY3" fmla="*/ 142875 h 142875"/>
                                  <a:gd name="connsiteX4" fmla="*/ 133471 w 136205"/>
                                  <a:gd name="connsiteY4" fmla="*/ 133350 h 142875"/>
                                  <a:gd name="connsiteX5" fmla="*/ 123946 w 136205"/>
                                  <a:gd name="connsiteY5" fmla="*/ 104775 h 142875"/>
                                  <a:gd name="connsiteX6" fmla="*/ 85846 w 136205"/>
                                  <a:gd name="connsiteY6" fmla="*/ 47625 h 142875"/>
                                  <a:gd name="connsiteX7" fmla="*/ 66796 w 136205"/>
                                  <a:gd name="connsiteY7" fmla="*/ 19050 h 142875"/>
                                  <a:gd name="connsiteX8" fmla="*/ 38221 w 136205"/>
                                  <a:gd name="connsiteY8" fmla="*/ 0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36205" h="142875">
                                    <a:moveTo>
                                      <a:pt x="38221" y="0"/>
                                    </a:moveTo>
                                    <a:cubicBezTo>
                                      <a:pt x="32839" y="8971"/>
                                      <a:pt x="121" y="55694"/>
                                      <a:pt x="121" y="76200"/>
                                    </a:cubicBezTo>
                                    <a:cubicBezTo>
                                      <a:pt x="121" y="92389"/>
                                      <a:pt x="-1802" y="112377"/>
                                      <a:pt x="9646" y="123825"/>
                                    </a:cubicBezTo>
                                    <a:cubicBezTo>
                                      <a:pt x="23845" y="138024"/>
                                      <a:pt x="66796" y="142875"/>
                                      <a:pt x="66796" y="142875"/>
                                    </a:cubicBezTo>
                                    <a:cubicBezTo>
                                      <a:pt x="89021" y="139700"/>
                                      <a:pt x="114791" y="145803"/>
                                      <a:pt x="133471" y="133350"/>
                                    </a:cubicBezTo>
                                    <a:cubicBezTo>
                                      <a:pt x="141825" y="127781"/>
                                      <a:pt x="128822" y="113552"/>
                                      <a:pt x="123946" y="104775"/>
                                    </a:cubicBezTo>
                                    <a:cubicBezTo>
                                      <a:pt x="112827" y="84761"/>
                                      <a:pt x="98546" y="66675"/>
                                      <a:pt x="85846" y="47625"/>
                                    </a:cubicBezTo>
                                    <a:cubicBezTo>
                                      <a:pt x="79496" y="38100"/>
                                      <a:pt x="66796" y="30498"/>
                                      <a:pt x="66796" y="19050"/>
                                    </a:cubicBezTo>
                                    <a:lnTo>
                                      <a:pt x="382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Freeform 147"/>
                            <wps:cNvSpPr/>
                            <wps:spPr>
                              <a:xfrm>
                                <a:off x="734521" y="911294"/>
                                <a:ext cx="247650" cy="229661"/>
                              </a:xfrm>
                              <a:custGeom>
                                <a:avLst/>
                                <a:gdLst>
                                  <a:gd name="connsiteX0" fmla="*/ 104775 w 247650"/>
                                  <a:gd name="connsiteY0" fmla="*/ 1061 h 229661"/>
                                  <a:gd name="connsiteX1" fmla="*/ 28575 w 247650"/>
                                  <a:gd name="connsiteY1" fmla="*/ 58211 h 229661"/>
                                  <a:gd name="connsiteX2" fmla="*/ 19050 w 247650"/>
                                  <a:gd name="connsiteY2" fmla="*/ 86786 h 229661"/>
                                  <a:gd name="connsiteX3" fmla="*/ 0 w 247650"/>
                                  <a:gd name="connsiteY3" fmla="*/ 115361 h 229661"/>
                                  <a:gd name="connsiteX4" fmla="*/ 38100 w 247650"/>
                                  <a:gd name="connsiteY4" fmla="*/ 172511 h 229661"/>
                                  <a:gd name="connsiteX5" fmla="*/ 95250 w 247650"/>
                                  <a:gd name="connsiteY5" fmla="*/ 201086 h 229661"/>
                                  <a:gd name="connsiteX6" fmla="*/ 152400 w 247650"/>
                                  <a:gd name="connsiteY6" fmla="*/ 229661 h 229661"/>
                                  <a:gd name="connsiteX7" fmla="*/ 200025 w 247650"/>
                                  <a:gd name="connsiteY7" fmla="*/ 220136 h 229661"/>
                                  <a:gd name="connsiteX8" fmla="*/ 228600 w 247650"/>
                                  <a:gd name="connsiteY8" fmla="*/ 210611 h 229661"/>
                                  <a:gd name="connsiteX9" fmla="*/ 247650 w 247650"/>
                                  <a:gd name="connsiteY9" fmla="*/ 172511 h 229661"/>
                                  <a:gd name="connsiteX10" fmla="*/ 200025 w 247650"/>
                                  <a:gd name="connsiteY10" fmla="*/ 58211 h 229661"/>
                                  <a:gd name="connsiteX11" fmla="*/ 152400 w 247650"/>
                                  <a:gd name="connsiteY11" fmla="*/ 20111 h 229661"/>
                                  <a:gd name="connsiteX12" fmla="*/ 104775 w 247650"/>
                                  <a:gd name="connsiteY12" fmla="*/ 1061 h 2296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7650" h="229661">
                                    <a:moveTo>
                                      <a:pt x="104775" y="1061"/>
                                    </a:moveTo>
                                    <a:cubicBezTo>
                                      <a:pt x="84138" y="7411"/>
                                      <a:pt x="47093" y="30434"/>
                                      <a:pt x="28575" y="58211"/>
                                    </a:cubicBezTo>
                                    <a:cubicBezTo>
                                      <a:pt x="23006" y="66565"/>
                                      <a:pt x="23540" y="77806"/>
                                      <a:pt x="19050" y="86786"/>
                                    </a:cubicBezTo>
                                    <a:cubicBezTo>
                                      <a:pt x="13930" y="97025"/>
                                      <a:pt x="6350" y="105836"/>
                                      <a:pt x="0" y="115361"/>
                                    </a:cubicBezTo>
                                    <a:cubicBezTo>
                                      <a:pt x="12700" y="134411"/>
                                      <a:pt x="16380" y="165271"/>
                                      <a:pt x="38100" y="172511"/>
                                    </a:cubicBezTo>
                                    <a:cubicBezTo>
                                      <a:pt x="109924" y="196452"/>
                                      <a:pt x="21392" y="164157"/>
                                      <a:pt x="95250" y="201086"/>
                                    </a:cubicBezTo>
                                    <a:cubicBezTo>
                                      <a:pt x="174120" y="240521"/>
                                      <a:pt x="70508" y="175066"/>
                                      <a:pt x="152400" y="229661"/>
                                    </a:cubicBezTo>
                                    <a:cubicBezTo>
                                      <a:pt x="168275" y="226486"/>
                                      <a:pt x="184319" y="224063"/>
                                      <a:pt x="200025" y="220136"/>
                                    </a:cubicBezTo>
                                    <a:cubicBezTo>
                                      <a:pt x="209765" y="217701"/>
                                      <a:pt x="221500" y="217711"/>
                                      <a:pt x="228600" y="210611"/>
                                    </a:cubicBezTo>
                                    <a:cubicBezTo>
                                      <a:pt x="238640" y="200571"/>
                                      <a:pt x="241300" y="185211"/>
                                      <a:pt x="247650" y="172511"/>
                                    </a:cubicBezTo>
                                    <a:cubicBezTo>
                                      <a:pt x="234361" y="92777"/>
                                      <a:pt x="248838" y="131430"/>
                                      <a:pt x="200025" y="58211"/>
                                    </a:cubicBezTo>
                                    <a:cubicBezTo>
                                      <a:pt x="180017" y="28199"/>
                                      <a:pt x="187791" y="27189"/>
                                      <a:pt x="152400" y="20111"/>
                                    </a:cubicBezTo>
                                    <a:cubicBezTo>
                                      <a:pt x="146173" y="18866"/>
                                      <a:pt x="125412" y="-5289"/>
                                      <a:pt x="104775" y="106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Freeform 148"/>
                            <wps:cNvSpPr/>
                            <wps:spPr>
                              <a:xfrm>
                                <a:off x="298791" y="0"/>
                                <a:ext cx="200222" cy="182365"/>
                              </a:xfrm>
                              <a:custGeom>
                                <a:avLst/>
                                <a:gdLst>
                                  <a:gd name="connsiteX0" fmla="*/ 9722 w 200222"/>
                                  <a:gd name="connsiteY0" fmla="*/ 95250 h 182365"/>
                                  <a:gd name="connsiteX1" fmla="*/ 19247 w 200222"/>
                                  <a:gd name="connsiteY1" fmla="*/ 161925 h 182365"/>
                                  <a:gd name="connsiteX2" fmla="*/ 133547 w 200222"/>
                                  <a:gd name="connsiteY2" fmla="*/ 171450 h 182365"/>
                                  <a:gd name="connsiteX3" fmla="*/ 200222 w 200222"/>
                                  <a:gd name="connsiteY3" fmla="*/ 114300 h 182365"/>
                                  <a:gd name="connsiteX4" fmla="*/ 181172 w 200222"/>
                                  <a:gd name="connsiteY4" fmla="*/ 57150 h 182365"/>
                                  <a:gd name="connsiteX5" fmla="*/ 152597 w 200222"/>
                                  <a:gd name="connsiteY5" fmla="*/ 28575 h 182365"/>
                                  <a:gd name="connsiteX6" fmla="*/ 124022 w 200222"/>
                                  <a:gd name="connsiteY6" fmla="*/ 19050 h 182365"/>
                                  <a:gd name="connsiteX7" fmla="*/ 76397 w 200222"/>
                                  <a:gd name="connsiteY7" fmla="*/ 9525 h 182365"/>
                                  <a:gd name="connsiteX8" fmla="*/ 38297 w 200222"/>
                                  <a:gd name="connsiteY8" fmla="*/ 0 h 182365"/>
                                  <a:gd name="connsiteX9" fmla="*/ 9722 w 200222"/>
                                  <a:gd name="connsiteY9" fmla="*/ 9525 h 182365"/>
                                  <a:gd name="connsiteX10" fmla="*/ 9722 w 200222"/>
                                  <a:gd name="connsiteY10" fmla="*/ 95250 h 1823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00222" h="182365">
                                    <a:moveTo>
                                      <a:pt x="9722" y="95250"/>
                                    </a:moveTo>
                                    <a:cubicBezTo>
                                      <a:pt x="11310" y="120650"/>
                                      <a:pt x="10129" y="141409"/>
                                      <a:pt x="19247" y="161925"/>
                                    </a:cubicBezTo>
                                    <a:cubicBezTo>
                                      <a:pt x="36540" y="200835"/>
                                      <a:pt x="124860" y="172415"/>
                                      <a:pt x="133547" y="171450"/>
                                    </a:cubicBezTo>
                                    <a:cubicBezTo>
                                      <a:pt x="203116" y="148260"/>
                                      <a:pt x="185827" y="171881"/>
                                      <a:pt x="200222" y="114300"/>
                                    </a:cubicBezTo>
                                    <a:cubicBezTo>
                                      <a:pt x="193872" y="95250"/>
                                      <a:pt x="195371" y="71349"/>
                                      <a:pt x="181172" y="57150"/>
                                    </a:cubicBezTo>
                                    <a:cubicBezTo>
                                      <a:pt x="171647" y="47625"/>
                                      <a:pt x="163805" y="36047"/>
                                      <a:pt x="152597" y="28575"/>
                                    </a:cubicBezTo>
                                    <a:cubicBezTo>
                                      <a:pt x="144243" y="23006"/>
                                      <a:pt x="133762" y="21485"/>
                                      <a:pt x="124022" y="19050"/>
                                    </a:cubicBezTo>
                                    <a:cubicBezTo>
                                      <a:pt x="108316" y="15123"/>
                                      <a:pt x="92201" y="13037"/>
                                      <a:pt x="76397" y="9525"/>
                                    </a:cubicBezTo>
                                    <a:cubicBezTo>
                                      <a:pt x="63618" y="6685"/>
                                      <a:pt x="50997" y="3175"/>
                                      <a:pt x="38297" y="0"/>
                                    </a:cubicBezTo>
                                    <a:cubicBezTo>
                                      <a:pt x="28772" y="3175"/>
                                      <a:pt x="15558" y="1355"/>
                                      <a:pt x="9722" y="9525"/>
                                    </a:cubicBezTo>
                                    <a:cubicBezTo>
                                      <a:pt x="-11336" y="39006"/>
                                      <a:pt x="8134" y="69850"/>
                                      <a:pt x="9722" y="952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Freeform 149"/>
                            <wps:cNvSpPr/>
                            <wps:spPr>
                              <a:xfrm>
                                <a:off x="76777" y="600186"/>
                                <a:ext cx="422235" cy="350269"/>
                              </a:xfrm>
                              <a:custGeom>
                                <a:avLst/>
                                <a:gdLst>
                                  <a:gd name="connsiteX0" fmla="*/ 171969 w 505344"/>
                                  <a:gd name="connsiteY0" fmla="*/ 19163 h 419213"/>
                                  <a:gd name="connsiteX1" fmla="*/ 133869 w 505344"/>
                                  <a:gd name="connsiteY1" fmla="*/ 66788 h 419213"/>
                                  <a:gd name="connsiteX2" fmla="*/ 67194 w 505344"/>
                                  <a:gd name="connsiteY2" fmla="*/ 123938 h 419213"/>
                                  <a:gd name="connsiteX3" fmla="*/ 29094 w 505344"/>
                                  <a:gd name="connsiteY3" fmla="*/ 190613 h 419213"/>
                                  <a:gd name="connsiteX4" fmla="*/ 19569 w 505344"/>
                                  <a:gd name="connsiteY4" fmla="*/ 238238 h 419213"/>
                                  <a:gd name="connsiteX5" fmla="*/ 519 w 505344"/>
                                  <a:gd name="connsiteY5" fmla="*/ 266813 h 419213"/>
                                  <a:gd name="connsiteX6" fmla="*/ 10044 w 505344"/>
                                  <a:gd name="connsiteY6" fmla="*/ 371588 h 419213"/>
                                  <a:gd name="connsiteX7" fmla="*/ 19569 w 505344"/>
                                  <a:gd name="connsiteY7" fmla="*/ 400163 h 419213"/>
                                  <a:gd name="connsiteX8" fmla="*/ 86244 w 505344"/>
                                  <a:gd name="connsiteY8" fmla="*/ 419213 h 419213"/>
                                  <a:gd name="connsiteX9" fmla="*/ 200544 w 505344"/>
                                  <a:gd name="connsiteY9" fmla="*/ 409688 h 419213"/>
                                  <a:gd name="connsiteX10" fmla="*/ 267219 w 505344"/>
                                  <a:gd name="connsiteY10" fmla="*/ 400163 h 419213"/>
                                  <a:gd name="connsiteX11" fmla="*/ 352944 w 505344"/>
                                  <a:gd name="connsiteY11" fmla="*/ 390638 h 419213"/>
                                  <a:gd name="connsiteX12" fmla="*/ 381519 w 505344"/>
                                  <a:gd name="connsiteY12" fmla="*/ 381113 h 419213"/>
                                  <a:gd name="connsiteX13" fmla="*/ 419619 w 505344"/>
                                  <a:gd name="connsiteY13" fmla="*/ 371588 h 419213"/>
                                  <a:gd name="connsiteX14" fmla="*/ 448194 w 505344"/>
                                  <a:gd name="connsiteY14" fmla="*/ 352538 h 419213"/>
                                  <a:gd name="connsiteX15" fmla="*/ 505344 w 505344"/>
                                  <a:gd name="connsiteY15" fmla="*/ 295388 h 419213"/>
                                  <a:gd name="connsiteX16" fmla="*/ 486294 w 505344"/>
                                  <a:gd name="connsiteY16" fmla="*/ 209663 h 419213"/>
                                  <a:gd name="connsiteX17" fmla="*/ 429144 w 505344"/>
                                  <a:gd name="connsiteY17" fmla="*/ 152513 h 419213"/>
                                  <a:gd name="connsiteX18" fmla="*/ 410094 w 505344"/>
                                  <a:gd name="connsiteY18" fmla="*/ 123938 h 419213"/>
                                  <a:gd name="connsiteX19" fmla="*/ 352944 w 505344"/>
                                  <a:gd name="connsiteY19" fmla="*/ 85838 h 419213"/>
                                  <a:gd name="connsiteX20" fmla="*/ 324369 w 505344"/>
                                  <a:gd name="connsiteY20" fmla="*/ 66788 h 419213"/>
                                  <a:gd name="connsiteX21" fmla="*/ 267219 w 505344"/>
                                  <a:gd name="connsiteY21" fmla="*/ 28688 h 419213"/>
                                  <a:gd name="connsiteX22" fmla="*/ 210069 w 505344"/>
                                  <a:gd name="connsiteY22" fmla="*/ 113 h 419213"/>
                                  <a:gd name="connsiteX23" fmla="*/ 171969 w 505344"/>
                                  <a:gd name="connsiteY23" fmla="*/ 19163 h 4192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505344" h="419213">
                                    <a:moveTo>
                                      <a:pt x="171969" y="19163"/>
                                    </a:moveTo>
                                    <a:cubicBezTo>
                                      <a:pt x="159269" y="30275"/>
                                      <a:pt x="148244" y="52413"/>
                                      <a:pt x="133869" y="66788"/>
                                    </a:cubicBezTo>
                                    <a:cubicBezTo>
                                      <a:pt x="70802" y="129855"/>
                                      <a:pt x="119035" y="61729"/>
                                      <a:pt x="67194" y="123938"/>
                                    </a:cubicBezTo>
                                    <a:cubicBezTo>
                                      <a:pt x="50365" y="144133"/>
                                      <a:pt x="40739" y="167322"/>
                                      <a:pt x="29094" y="190613"/>
                                    </a:cubicBezTo>
                                    <a:cubicBezTo>
                                      <a:pt x="25919" y="206488"/>
                                      <a:pt x="25253" y="223079"/>
                                      <a:pt x="19569" y="238238"/>
                                    </a:cubicBezTo>
                                    <a:cubicBezTo>
                                      <a:pt x="15549" y="248957"/>
                                      <a:pt x="1335" y="255394"/>
                                      <a:pt x="519" y="266813"/>
                                    </a:cubicBezTo>
                                    <a:cubicBezTo>
                                      <a:pt x="-1980" y="301793"/>
                                      <a:pt x="5084" y="336871"/>
                                      <a:pt x="10044" y="371588"/>
                                    </a:cubicBezTo>
                                    <a:cubicBezTo>
                                      <a:pt x="11464" y="381527"/>
                                      <a:pt x="12469" y="393063"/>
                                      <a:pt x="19569" y="400163"/>
                                    </a:cubicBezTo>
                                    <a:cubicBezTo>
                                      <a:pt x="24124" y="404718"/>
                                      <a:pt x="85914" y="419131"/>
                                      <a:pt x="86244" y="419213"/>
                                    </a:cubicBezTo>
                                    <a:cubicBezTo>
                                      <a:pt x="124344" y="416038"/>
                                      <a:pt x="162522" y="413690"/>
                                      <a:pt x="200544" y="409688"/>
                                    </a:cubicBezTo>
                                    <a:cubicBezTo>
                                      <a:pt x="222871" y="407338"/>
                                      <a:pt x="244942" y="402948"/>
                                      <a:pt x="267219" y="400163"/>
                                    </a:cubicBezTo>
                                    <a:cubicBezTo>
                                      <a:pt x="295748" y="396597"/>
                                      <a:pt x="324369" y="393813"/>
                                      <a:pt x="352944" y="390638"/>
                                    </a:cubicBezTo>
                                    <a:cubicBezTo>
                                      <a:pt x="362469" y="387463"/>
                                      <a:pt x="371865" y="383871"/>
                                      <a:pt x="381519" y="381113"/>
                                    </a:cubicBezTo>
                                    <a:cubicBezTo>
                                      <a:pt x="394106" y="377517"/>
                                      <a:pt x="407587" y="376745"/>
                                      <a:pt x="419619" y="371588"/>
                                    </a:cubicBezTo>
                                    <a:cubicBezTo>
                                      <a:pt x="430141" y="367079"/>
                                      <a:pt x="438879" y="359192"/>
                                      <a:pt x="448194" y="352538"/>
                                    </a:cubicBezTo>
                                    <a:cubicBezTo>
                                      <a:pt x="493304" y="320317"/>
                                      <a:pt x="479037" y="334848"/>
                                      <a:pt x="505344" y="295388"/>
                                    </a:cubicBezTo>
                                    <a:cubicBezTo>
                                      <a:pt x="505103" y="293940"/>
                                      <a:pt x="496242" y="222453"/>
                                      <a:pt x="486294" y="209663"/>
                                    </a:cubicBezTo>
                                    <a:cubicBezTo>
                                      <a:pt x="469754" y="188397"/>
                                      <a:pt x="444088" y="174929"/>
                                      <a:pt x="429144" y="152513"/>
                                    </a:cubicBezTo>
                                    <a:cubicBezTo>
                                      <a:pt x="422794" y="142988"/>
                                      <a:pt x="418709" y="131476"/>
                                      <a:pt x="410094" y="123938"/>
                                    </a:cubicBezTo>
                                    <a:cubicBezTo>
                                      <a:pt x="392864" y="108861"/>
                                      <a:pt x="371994" y="98538"/>
                                      <a:pt x="352944" y="85838"/>
                                    </a:cubicBezTo>
                                    <a:lnTo>
                                      <a:pt x="324369" y="66788"/>
                                    </a:lnTo>
                                    <a:lnTo>
                                      <a:pt x="267219" y="28688"/>
                                    </a:lnTo>
                                    <a:cubicBezTo>
                                      <a:pt x="243137" y="12633"/>
                                      <a:pt x="238237" y="5747"/>
                                      <a:pt x="210069" y="113"/>
                                    </a:cubicBezTo>
                                    <a:cubicBezTo>
                                      <a:pt x="203842" y="-1132"/>
                                      <a:pt x="184669" y="8051"/>
                                      <a:pt x="171969" y="191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Freeform 150"/>
                            <wps:cNvSpPr/>
                            <wps:spPr>
                              <a:xfrm flipH="1">
                                <a:off x="689628" y="1189236"/>
                                <a:ext cx="373388" cy="391963"/>
                              </a:xfrm>
                              <a:custGeom>
                                <a:avLst/>
                                <a:gdLst>
                                  <a:gd name="connsiteX0" fmla="*/ 190637 w 571637"/>
                                  <a:gd name="connsiteY0" fmla="*/ 9525 h 600075"/>
                                  <a:gd name="connsiteX1" fmla="*/ 143012 w 571637"/>
                                  <a:gd name="connsiteY1" fmla="*/ 28575 h 600075"/>
                                  <a:gd name="connsiteX2" fmla="*/ 114437 w 571637"/>
                                  <a:gd name="connsiteY2" fmla="*/ 47625 h 600075"/>
                                  <a:gd name="connsiteX3" fmla="*/ 47762 w 571637"/>
                                  <a:gd name="connsiteY3" fmla="*/ 104775 h 600075"/>
                                  <a:gd name="connsiteX4" fmla="*/ 19187 w 571637"/>
                                  <a:gd name="connsiteY4" fmla="*/ 142875 h 600075"/>
                                  <a:gd name="connsiteX5" fmla="*/ 137 w 571637"/>
                                  <a:gd name="connsiteY5" fmla="*/ 257175 h 600075"/>
                                  <a:gd name="connsiteX6" fmla="*/ 28712 w 571637"/>
                                  <a:gd name="connsiteY6" fmla="*/ 342900 h 600075"/>
                                  <a:gd name="connsiteX7" fmla="*/ 66812 w 571637"/>
                                  <a:gd name="connsiteY7" fmla="*/ 371475 h 600075"/>
                                  <a:gd name="connsiteX8" fmla="*/ 95387 w 571637"/>
                                  <a:gd name="connsiteY8" fmla="*/ 428625 h 600075"/>
                                  <a:gd name="connsiteX9" fmla="*/ 123962 w 571637"/>
                                  <a:gd name="connsiteY9" fmla="*/ 457200 h 600075"/>
                                  <a:gd name="connsiteX10" fmla="*/ 143012 w 571637"/>
                                  <a:gd name="connsiteY10" fmla="*/ 485775 h 600075"/>
                                  <a:gd name="connsiteX11" fmla="*/ 209687 w 571637"/>
                                  <a:gd name="connsiteY11" fmla="*/ 523875 h 600075"/>
                                  <a:gd name="connsiteX12" fmla="*/ 266837 w 571637"/>
                                  <a:gd name="connsiteY12" fmla="*/ 561975 h 600075"/>
                                  <a:gd name="connsiteX13" fmla="*/ 333512 w 571637"/>
                                  <a:gd name="connsiteY13" fmla="*/ 581025 h 600075"/>
                                  <a:gd name="connsiteX14" fmla="*/ 371612 w 571637"/>
                                  <a:gd name="connsiteY14" fmla="*/ 600075 h 600075"/>
                                  <a:gd name="connsiteX15" fmla="*/ 504962 w 571637"/>
                                  <a:gd name="connsiteY15" fmla="*/ 590550 h 600075"/>
                                  <a:gd name="connsiteX16" fmla="*/ 533537 w 571637"/>
                                  <a:gd name="connsiteY16" fmla="*/ 561975 h 600075"/>
                                  <a:gd name="connsiteX17" fmla="*/ 543062 w 571637"/>
                                  <a:gd name="connsiteY17" fmla="*/ 533400 h 600075"/>
                                  <a:gd name="connsiteX18" fmla="*/ 562112 w 571637"/>
                                  <a:gd name="connsiteY18" fmla="*/ 457200 h 600075"/>
                                  <a:gd name="connsiteX19" fmla="*/ 571637 w 571637"/>
                                  <a:gd name="connsiteY19" fmla="*/ 352425 h 600075"/>
                                  <a:gd name="connsiteX20" fmla="*/ 552587 w 571637"/>
                                  <a:gd name="connsiteY20" fmla="*/ 247650 h 600075"/>
                                  <a:gd name="connsiteX21" fmla="*/ 485912 w 571637"/>
                                  <a:gd name="connsiteY21" fmla="*/ 152400 h 600075"/>
                                  <a:gd name="connsiteX22" fmla="*/ 476387 w 571637"/>
                                  <a:gd name="connsiteY22" fmla="*/ 123825 h 600075"/>
                                  <a:gd name="connsiteX23" fmla="*/ 447812 w 571637"/>
                                  <a:gd name="connsiteY23" fmla="*/ 114300 h 600075"/>
                                  <a:gd name="connsiteX24" fmla="*/ 381137 w 571637"/>
                                  <a:gd name="connsiteY24" fmla="*/ 85725 h 600075"/>
                                  <a:gd name="connsiteX25" fmla="*/ 362087 w 571637"/>
                                  <a:gd name="connsiteY25" fmla="*/ 57150 h 600075"/>
                                  <a:gd name="connsiteX26" fmla="*/ 247787 w 571637"/>
                                  <a:gd name="connsiteY26" fmla="*/ 0 h 600075"/>
                                  <a:gd name="connsiteX27" fmla="*/ 190637 w 571637"/>
                                  <a:gd name="connsiteY27" fmla="*/ 9525 h 600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571637" h="600075">
                                    <a:moveTo>
                                      <a:pt x="190637" y="9525"/>
                                    </a:moveTo>
                                    <a:cubicBezTo>
                                      <a:pt x="174762" y="15875"/>
                                      <a:pt x="158305" y="20929"/>
                                      <a:pt x="143012" y="28575"/>
                                    </a:cubicBezTo>
                                    <a:cubicBezTo>
                                      <a:pt x="132773" y="33695"/>
                                      <a:pt x="123752" y="40971"/>
                                      <a:pt x="114437" y="47625"/>
                                    </a:cubicBezTo>
                                    <a:cubicBezTo>
                                      <a:pt x="86700" y="67437"/>
                                      <a:pt x="69625" y="79268"/>
                                      <a:pt x="47762" y="104775"/>
                                    </a:cubicBezTo>
                                    <a:cubicBezTo>
                                      <a:pt x="37431" y="116828"/>
                                      <a:pt x="28712" y="130175"/>
                                      <a:pt x="19187" y="142875"/>
                                    </a:cubicBezTo>
                                    <a:cubicBezTo>
                                      <a:pt x="15089" y="163363"/>
                                      <a:pt x="-1681" y="242634"/>
                                      <a:pt x="137" y="257175"/>
                                    </a:cubicBezTo>
                                    <a:cubicBezTo>
                                      <a:pt x="3873" y="287063"/>
                                      <a:pt x="13535" y="316882"/>
                                      <a:pt x="28712" y="342900"/>
                                    </a:cubicBezTo>
                                    <a:cubicBezTo>
                                      <a:pt x="36711" y="356612"/>
                                      <a:pt x="54112" y="361950"/>
                                      <a:pt x="66812" y="371475"/>
                                    </a:cubicBezTo>
                                    <a:cubicBezTo>
                                      <a:pt x="76358" y="400114"/>
                                      <a:pt x="74871" y="404006"/>
                                      <a:pt x="95387" y="428625"/>
                                    </a:cubicBezTo>
                                    <a:cubicBezTo>
                                      <a:pt x="104011" y="438973"/>
                                      <a:pt x="115338" y="446852"/>
                                      <a:pt x="123962" y="457200"/>
                                    </a:cubicBezTo>
                                    <a:cubicBezTo>
                                      <a:pt x="131291" y="465994"/>
                                      <a:pt x="134917" y="477680"/>
                                      <a:pt x="143012" y="485775"/>
                                    </a:cubicBezTo>
                                    <a:cubicBezTo>
                                      <a:pt x="159487" y="502250"/>
                                      <a:pt x="191010" y="512669"/>
                                      <a:pt x="209687" y="523875"/>
                                    </a:cubicBezTo>
                                    <a:cubicBezTo>
                                      <a:pt x="229320" y="535655"/>
                                      <a:pt x="244625" y="556422"/>
                                      <a:pt x="266837" y="561975"/>
                                    </a:cubicBezTo>
                                    <a:cubicBezTo>
                                      <a:pt x="286171" y="566808"/>
                                      <a:pt x="314381" y="572826"/>
                                      <a:pt x="333512" y="581025"/>
                                    </a:cubicBezTo>
                                    <a:cubicBezTo>
                                      <a:pt x="346563" y="586618"/>
                                      <a:pt x="358912" y="593725"/>
                                      <a:pt x="371612" y="600075"/>
                                    </a:cubicBezTo>
                                    <a:cubicBezTo>
                                      <a:pt x="416062" y="596900"/>
                                      <a:pt x="461583" y="600757"/>
                                      <a:pt x="504962" y="590550"/>
                                    </a:cubicBezTo>
                                    <a:cubicBezTo>
                                      <a:pt x="518074" y="587465"/>
                                      <a:pt x="526065" y="573183"/>
                                      <a:pt x="533537" y="561975"/>
                                    </a:cubicBezTo>
                                    <a:cubicBezTo>
                                      <a:pt x="539106" y="553621"/>
                                      <a:pt x="540627" y="543140"/>
                                      <a:pt x="543062" y="533400"/>
                                    </a:cubicBezTo>
                                    <a:lnTo>
                                      <a:pt x="562112" y="457200"/>
                                    </a:lnTo>
                                    <a:cubicBezTo>
                                      <a:pt x="565287" y="422275"/>
                                      <a:pt x="571637" y="387494"/>
                                      <a:pt x="571637" y="352425"/>
                                    </a:cubicBezTo>
                                    <a:cubicBezTo>
                                      <a:pt x="571637" y="339555"/>
                                      <a:pt x="565982" y="271761"/>
                                      <a:pt x="552587" y="247650"/>
                                    </a:cubicBezTo>
                                    <a:cubicBezTo>
                                      <a:pt x="535835" y="217496"/>
                                      <a:pt x="507316" y="180939"/>
                                      <a:pt x="485912" y="152400"/>
                                    </a:cubicBezTo>
                                    <a:cubicBezTo>
                                      <a:pt x="482737" y="142875"/>
                                      <a:pt x="483487" y="130925"/>
                                      <a:pt x="476387" y="123825"/>
                                    </a:cubicBezTo>
                                    <a:cubicBezTo>
                                      <a:pt x="469287" y="116725"/>
                                      <a:pt x="456792" y="118790"/>
                                      <a:pt x="447812" y="114300"/>
                                    </a:cubicBezTo>
                                    <a:cubicBezTo>
                                      <a:pt x="382033" y="81411"/>
                                      <a:pt x="460431" y="105549"/>
                                      <a:pt x="381137" y="85725"/>
                                    </a:cubicBezTo>
                                    <a:cubicBezTo>
                                      <a:pt x="374787" y="76200"/>
                                      <a:pt x="370702" y="64688"/>
                                      <a:pt x="362087" y="57150"/>
                                    </a:cubicBezTo>
                                    <a:cubicBezTo>
                                      <a:pt x="340072" y="37887"/>
                                      <a:pt x="281188" y="0"/>
                                      <a:pt x="247787" y="0"/>
                                    </a:cubicBezTo>
                                    <a:lnTo>
                                      <a:pt x="190637" y="9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Freeform 151"/>
                            <wps:cNvSpPr/>
                            <wps:spPr>
                              <a:xfrm>
                                <a:off x="642005" y="1117918"/>
                                <a:ext cx="171620" cy="116570"/>
                              </a:xfrm>
                              <a:custGeom>
                                <a:avLst/>
                                <a:gdLst>
                                  <a:gd name="connsiteX0" fmla="*/ 47795 w 171620"/>
                                  <a:gd name="connsiteY0" fmla="*/ 2270 h 116570"/>
                                  <a:gd name="connsiteX1" fmla="*/ 9695 w 171620"/>
                                  <a:gd name="connsiteY1" fmla="*/ 68945 h 116570"/>
                                  <a:gd name="connsiteX2" fmla="*/ 95420 w 171620"/>
                                  <a:gd name="connsiteY2" fmla="*/ 107045 h 116570"/>
                                  <a:gd name="connsiteX3" fmla="*/ 123995 w 171620"/>
                                  <a:gd name="connsiteY3" fmla="*/ 116570 h 116570"/>
                                  <a:gd name="connsiteX4" fmla="*/ 171620 w 171620"/>
                                  <a:gd name="connsiteY4" fmla="*/ 78470 h 116570"/>
                                  <a:gd name="connsiteX5" fmla="*/ 152570 w 171620"/>
                                  <a:gd name="connsiteY5" fmla="*/ 49895 h 116570"/>
                                  <a:gd name="connsiteX6" fmla="*/ 143045 w 171620"/>
                                  <a:gd name="connsiteY6" fmla="*/ 21320 h 116570"/>
                                  <a:gd name="connsiteX7" fmla="*/ 47795 w 171620"/>
                                  <a:gd name="connsiteY7" fmla="*/ 2270 h 116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1620" h="116570">
                                    <a:moveTo>
                                      <a:pt x="47795" y="2270"/>
                                    </a:moveTo>
                                    <a:cubicBezTo>
                                      <a:pt x="25570" y="10208"/>
                                      <a:pt x="-19878" y="31979"/>
                                      <a:pt x="9695" y="68945"/>
                                    </a:cubicBezTo>
                                    <a:cubicBezTo>
                                      <a:pt x="26162" y="89528"/>
                                      <a:pt x="77957" y="101224"/>
                                      <a:pt x="95420" y="107045"/>
                                    </a:cubicBezTo>
                                    <a:lnTo>
                                      <a:pt x="123995" y="116570"/>
                                    </a:lnTo>
                                    <a:cubicBezTo>
                                      <a:pt x="141838" y="110622"/>
                                      <a:pt x="171620" y="107193"/>
                                      <a:pt x="171620" y="78470"/>
                                    </a:cubicBezTo>
                                    <a:cubicBezTo>
                                      <a:pt x="171620" y="67022"/>
                                      <a:pt x="157690" y="60134"/>
                                      <a:pt x="152570" y="49895"/>
                                    </a:cubicBezTo>
                                    <a:cubicBezTo>
                                      <a:pt x="148080" y="40915"/>
                                      <a:pt x="150145" y="28420"/>
                                      <a:pt x="143045" y="21320"/>
                                    </a:cubicBezTo>
                                    <a:cubicBezTo>
                                      <a:pt x="130508" y="8783"/>
                                      <a:pt x="70020" y="-5668"/>
                                      <a:pt x="47795" y="22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Freeform 152"/>
                            <wps:cNvSpPr/>
                            <wps:spPr>
                              <a:xfrm>
                                <a:off x="1391746" y="415841"/>
                                <a:ext cx="166596" cy="146182"/>
                              </a:xfrm>
                              <a:custGeom>
                                <a:avLst/>
                                <a:gdLst>
                                  <a:gd name="connsiteX0" fmla="*/ 76200 w 166596"/>
                                  <a:gd name="connsiteY0" fmla="*/ 0 h 146182"/>
                                  <a:gd name="connsiteX1" fmla="*/ 28575 w 166596"/>
                                  <a:gd name="connsiteY1" fmla="*/ 19050 h 146182"/>
                                  <a:gd name="connsiteX2" fmla="*/ 0 w 166596"/>
                                  <a:gd name="connsiteY2" fmla="*/ 85725 h 146182"/>
                                  <a:gd name="connsiteX3" fmla="*/ 9525 w 166596"/>
                                  <a:gd name="connsiteY3" fmla="*/ 123825 h 146182"/>
                                  <a:gd name="connsiteX4" fmla="*/ 152400 w 166596"/>
                                  <a:gd name="connsiteY4" fmla="*/ 133350 h 146182"/>
                                  <a:gd name="connsiteX5" fmla="*/ 133350 w 166596"/>
                                  <a:gd name="connsiteY5" fmla="*/ 19050 h 146182"/>
                                  <a:gd name="connsiteX6" fmla="*/ 76200 w 166596"/>
                                  <a:gd name="connsiteY6" fmla="*/ 0 h 146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6596" h="146182">
                                    <a:moveTo>
                                      <a:pt x="76200" y="0"/>
                                    </a:moveTo>
                                    <a:cubicBezTo>
                                      <a:pt x="58738" y="0"/>
                                      <a:pt x="42488" y="9112"/>
                                      <a:pt x="28575" y="19050"/>
                                    </a:cubicBezTo>
                                    <a:cubicBezTo>
                                      <a:pt x="8555" y="33350"/>
                                      <a:pt x="5106" y="65299"/>
                                      <a:pt x="0" y="85725"/>
                                    </a:cubicBezTo>
                                    <a:cubicBezTo>
                                      <a:pt x="3175" y="98425"/>
                                      <a:pt x="2263" y="112933"/>
                                      <a:pt x="9525" y="123825"/>
                                    </a:cubicBezTo>
                                    <a:cubicBezTo>
                                      <a:pt x="38129" y="166731"/>
                                      <a:pt x="132836" y="134980"/>
                                      <a:pt x="152400" y="133350"/>
                                    </a:cubicBezTo>
                                    <a:cubicBezTo>
                                      <a:pt x="158108" y="76274"/>
                                      <a:pt x="190253" y="38018"/>
                                      <a:pt x="133350" y="19050"/>
                                    </a:cubicBezTo>
                                    <a:cubicBezTo>
                                      <a:pt x="124314" y="16038"/>
                                      <a:pt x="93662" y="0"/>
                                      <a:pt x="762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Freeform 153"/>
                            <wps:cNvSpPr/>
                            <wps:spPr>
                              <a:xfrm rot="5400000">
                                <a:off x="314446" y="56224"/>
                                <a:ext cx="571500" cy="600075"/>
                              </a:xfrm>
                              <a:custGeom>
                                <a:avLst/>
                                <a:gdLst>
                                  <a:gd name="connsiteX0" fmla="*/ 190637 w 571637"/>
                                  <a:gd name="connsiteY0" fmla="*/ 9525 h 600075"/>
                                  <a:gd name="connsiteX1" fmla="*/ 143012 w 571637"/>
                                  <a:gd name="connsiteY1" fmla="*/ 28575 h 600075"/>
                                  <a:gd name="connsiteX2" fmla="*/ 114437 w 571637"/>
                                  <a:gd name="connsiteY2" fmla="*/ 47625 h 600075"/>
                                  <a:gd name="connsiteX3" fmla="*/ 47762 w 571637"/>
                                  <a:gd name="connsiteY3" fmla="*/ 104775 h 600075"/>
                                  <a:gd name="connsiteX4" fmla="*/ 19187 w 571637"/>
                                  <a:gd name="connsiteY4" fmla="*/ 142875 h 600075"/>
                                  <a:gd name="connsiteX5" fmla="*/ 137 w 571637"/>
                                  <a:gd name="connsiteY5" fmla="*/ 257175 h 600075"/>
                                  <a:gd name="connsiteX6" fmla="*/ 28712 w 571637"/>
                                  <a:gd name="connsiteY6" fmla="*/ 342900 h 600075"/>
                                  <a:gd name="connsiteX7" fmla="*/ 66812 w 571637"/>
                                  <a:gd name="connsiteY7" fmla="*/ 371475 h 600075"/>
                                  <a:gd name="connsiteX8" fmla="*/ 95387 w 571637"/>
                                  <a:gd name="connsiteY8" fmla="*/ 428625 h 600075"/>
                                  <a:gd name="connsiteX9" fmla="*/ 123962 w 571637"/>
                                  <a:gd name="connsiteY9" fmla="*/ 457200 h 600075"/>
                                  <a:gd name="connsiteX10" fmla="*/ 143012 w 571637"/>
                                  <a:gd name="connsiteY10" fmla="*/ 485775 h 600075"/>
                                  <a:gd name="connsiteX11" fmla="*/ 209687 w 571637"/>
                                  <a:gd name="connsiteY11" fmla="*/ 523875 h 600075"/>
                                  <a:gd name="connsiteX12" fmla="*/ 266837 w 571637"/>
                                  <a:gd name="connsiteY12" fmla="*/ 561975 h 600075"/>
                                  <a:gd name="connsiteX13" fmla="*/ 333512 w 571637"/>
                                  <a:gd name="connsiteY13" fmla="*/ 581025 h 600075"/>
                                  <a:gd name="connsiteX14" fmla="*/ 371612 w 571637"/>
                                  <a:gd name="connsiteY14" fmla="*/ 600075 h 600075"/>
                                  <a:gd name="connsiteX15" fmla="*/ 504962 w 571637"/>
                                  <a:gd name="connsiteY15" fmla="*/ 590550 h 600075"/>
                                  <a:gd name="connsiteX16" fmla="*/ 533537 w 571637"/>
                                  <a:gd name="connsiteY16" fmla="*/ 561975 h 600075"/>
                                  <a:gd name="connsiteX17" fmla="*/ 543062 w 571637"/>
                                  <a:gd name="connsiteY17" fmla="*/ 533400 h 600075"/>
                                  <a:gd name="connsiteX18" fmla="*/ 562112 w 571637"/>
                                  <a:gd name="connsiteY18" fmla="*/ 457200 h 600075"/>
                                  <a:gd name="connsiteX19" fmla="*/ 571637 w 571637"/>
                                  <a:gd name="connsiteY19" fmla="*/ 352425 h 600075"/>
                                  <a:gd name="connsiteX20" fmla="*/ 552587 w 571637"/>
                                  <a:gd name="connsiteY20" fmla="*/ 247650 h 600075"/>
                                  <a:gd name="connsiteX21" fmla="*/ 485912 w 571637"/>
                                  <a:gd name="connsiteY21" fmla="*/ 152400 h 600075"/>
                                  <a:gd name="connsiteX22" fmla="*/ 476387 w 571637"/>
                                  <a:gd name="connsiteY22" fmla="*/ 123825 h 600075"/>
                                  <a:gd name="connsiteX23" fmla="*/ 447812 w 571637"/>
                                  <a:gd name="connsiteY23" fmla="*/ 114300 h 600075"/>
                                  <a:gd name="connsiteX24" fmla="*/ 381137 w 571637"/>
                                  <a:gd name="connsiteY24" fmla="*/ 85725 h 600075"/>
                                  <a:gd name="connsiteX25" fmla="*/ 362087 w 571637"/>
                                  <a:gd name="connsiteY25" fmla="*/ 57150 h 600075"/>
                                  <a:gd name="connsiteX26" fmla="*/ 247787 w 571637"/>
                                  <a:gd name="connsiteY26" fmla="*/ 0 h 600075"/>
                                  <a:gd name="connsiteX27" fmla="*/ 190637 w 571637"/>
                                  <a:gd name="connsiteY27" fmla="*/ 9525 h 600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571637" h="600075">
                                    <a:moveTo>
                                      <a:pt x="190637" y="9525"/>
                                    </a:moveTo>
                                    <a:cubicBezTo>
                                      <a:pt x="174762" y="15875"/>
                                      <a:pt x="158305" y="20929"/>
                                      <a:pt x="143012" y="28575"/>
                                    </a:cubicBezTo>
                                    <a:cubicBezTo>
                                      <a:pt x="132773" y="33695"/>
                                      <a:pt x="123752" y="40971"/>
                                      <a:pt x="114437" y="47625"/>
                                    </a:cubicBezTo>
                                    <a:cubicBezTo>
                                      <a:pt x="86700" y="67437"/>
                                      <a:pt x="69625" y="79268"/>
                                      <a:pt x="47762" y="104775"/>
                                    </a:cubicBezTo>
                                    <a:cubicBezTo>
                                      <a:pt x="37431" y="116828"/>
                                      <a:pt x="28712" y="130175"/>
                                      <a:pt x="19187" y="142875"/>
                                    </a:cubicBezTo>
                                    <a:cubicBezTo>
                                      <a:pt x="15089" y="163363"/>
                                      <a:pt x="-1681" y="242634"/>
                                      <a:pt x="137" y="257175"/>
                                    </a:cubicBezTo>
                                    <a:cubicBezTo>
                                      <a:pt x="3873" y="287063"/>
                                      <a:pt x="13535" y="316882"/>
                                      <a:pt x="28712" y="342900"/>
                                    </a:cubicBezTo>
                                    <a:cubicBezTo>
                                      <a:pt x="36711" y="356612"/>
                                      <a:pt x="54112" y="361950"/>
                                      <a:pt x="66812" y="371475"/>
                                    </a:cubicBezTo>
                                    <a:cubicBezTo>
                                      <a:pt x="76358" y="400114"/>
                                      <a:pt x="74871" y="404006"/>
                                      <a:pt x="95387" y="428625"/>
                                    </a:cubicBezTo>
                                    <a:cubicBezTo>
                                      <a:pt x="104011" y="438973"/>
                                      <a:pt x="115338" y="446852"/>
                                      <a:pt x="123962" y="457200"/>
                                    </a:cubicBezTo>
                                    <a:cubicBezTo>
                                      <a:pt x="131291" y="465994"/>
                                      <a:pt x="134917" y="477680"/>
                                      <a:pt x="143012" y="485775"/>
                                    </a:cubicBezTo>
                                    <a:cubicBezTo>
                                      <a:pt x="159487" y="502250"/>
                                      <a:pt x="191010" y="512669"/>
                                      <a:pt x="209687" y="523875"/>
                                    </a:cubicBezTo>
                                    <a:cubicBezTo>
                                      <a:pt x="229320" y="535655"/>
                                      <a:pt x="244625" y="556422"/>
                                      <a:pt x="266837" y="561975"/>
                                    </a:cubicBezTo>
                                    <a:cubicBezTo>
                                      <a:pt x="286171" y="566808"/>
                                      <a:pt x="314381" y="572826"/>
                                      <a:pt x="333512" y="581025"/>
                                    </a:cubicBezTo>
                                    <a:cubicBezTo>
                                      <a:pt x="346563" y="586618"/>
                                      <a:pt x="358912" y="593725"/>
                                      <a:pt x="371612" y="600075"/>
                                    </a:cubicBezTo>
                                    <a:cubicBezTo>
                                      <a:pt x="416062" y="596900"/>
                                      <a:pt x="461583" y="600757"/>
                                      <a:pt x="504962" y="590550"/>
                                    </a:cubicBezTo>
                                    <a:cubicBezTo>
                                      <a:pt x="518074" y="587465"/>
                                      <a:pt x="526065" y="573183"/>
                                      <a:pt x="533537" y="561975"/>
                                    </a:cubicBezTo>
                                    <a:cubicBezTo>
                                      <a:pt x="539106" y="553621"/>
                                      <a:pt x="540627" y="543140"/>
                                      <a:pt x="543062" y="533400"/>
                                    </a:cubicBezTo>
                                    <a:lnTo>
                                      <a:pt x="562112" y="457200"/>
                                    </a:lnTo>
                                    <a:cubicBezTo>
                                      <a:pt x="565287" y="422275"/>
                                      <a:pt x="571637" y="387494"/>
                                      <a:pt x="571637" y="352425"/>
                                    </a:cubicBezTo>
                                    <a:cubicBezTo>
                                      <a:pt x="571637" y="339555"/>
                                      <a:pt x="565982" y="271761"/>
                                      <a:pt x="552587" y="247650"/>
                                    </a:cubicBezTo>
                                    <a:cubicBezTo>
                                      <a:pt x="535835" y="217496"/>
                                      <a:pt x="507316" y="180939"/>
                                      <a:pt x="485912" y="152400"/>
                                    </a:cubicBezTo>
                                    <a:cubicBezTo>
                                      <a:pt x="482737" y="142875"/>
                                      <a:pt x="483487" y="130925"/>
                                      <a:pt x="476387" y="123825"/>
                                    </a:cubicBezTo>
                                    <a:cubicBezTo>
                                      <a:pt x="469287" y="116725"/>
                                      <a:pt x="456792" y="118790"/>
                                      <a:pt x="447812" y="114300"/>
                                    </a:cubicBezTo>
                                    <a:cubicBezTo>
                                      <a:pt x="382033" y="81411"/>
                                      <a:pt x="460431" y="105549"/>
                                      <a:pt x="381137" y="85725"/>
                                    </a:cubicBezTo>
                                    <a:cubicBezTo>
                                      <a:pt x="374787" y="76200"/>
                                      <a:pt x="370702" y="64688"/>
                                      <a:pt x="362087" y="57150"/>
                                    </a:cubicBezTo>
                                    <a:cubicBezTo>
                                      <a:pt x="340072" y="37887"/>
                                      <a:pt x="281188" y="0"/>
                                      <a:pt x="247787" y="0"/>
                                    </a:cubicBezTo>
                                    <a:lnTo>
                                      <a:pt x="190637" y="9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Freeform 154"/>
                            <wps:cNvSpPr/>
                            <wps:spPr>
                              <a:xfrm flipV="1">
                                <a:off x="1219318" y="1600561"/>
                                <a:ext cx="134620" cy="152400"/>
                              </a:xfrm>
                              <a:custGeom>
                                <a:avLst/>
                                <a:gdLst>
                                  <a:gd name="connsiteX0" fmla="*/ 39455 w 134705"/>
                                  <a:gd name="connsiteY0" fmla="*/ 63 h 152463"/>
                                  <a:gd name="connsiteX1" fmla="*/ 1355 w 134705"/>
                                  <a:gd name="connsiteY1" fmla="*/ 47688 h 152463"/>
                                  <a:gd name="connsiteX2" fmla="*/ 29930 w 134705"/>
                                  <a:gd name="connsiteY2" fmla="*/ 142938 h 152463"/>
                                  <a:gd name="connsiteX3" fmla="*/ 58505 w 134705"/>
                                  <a:gd name="connsiteY3" fmla="*/ 152463 h 152463"/>
                                  <a:gd name="connsiteX4" fmla="*/ 134705 w 134705"/>
                                  <a:gd name="connsiteY4" fmla="*/ 104838 h 152463"/>
                                  <a:gd name="connsiteX5" fmla="*/ 106130 w 134705"/>
                                  <a:gd name="connsiteY5" fmla="*/ 47688 h 152463"/>
                                  <a:gd name="connsiteX6" fmla="*/ 77555 w 134705"/>
                                  <a:gd name="connsiteY6" fmla="*/ 38163 h 152463"/>
                                  <a:gd name="connsiteX7" fmla="*/ 39455 w 134705"/>
                                  <a:gd name="connsiteY7" fmla="*/ 63 h 1524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4705" h="152463">
                                    <a:moveTo>
                                      <a:pt x="39455" y="63"/>
                                    </a:moveTo>
                                    <a:cubicBezTo>
                                      <a:pt x="26755" y="1650"/>
                                      <a:pt x="6286" y="27965"/>
                                      <a:pt x="1355" y="47688"/>
                                    </a:cubicBezTo>
                                    <a:cubicBezTo>
                                      <a:pt x="-4029" y="69225"/>
                                      <a:pt x="6854" y="124477"/>
                                      <a:pt x="29930" y="142938"/>
                                    </a:cubicBezTo>
                                    <a:cubicBezTo>
                                      <a:pt x="37770" y="149210"/>
                                      <a:pt x="48980" y="149288"/>
                                      <a:pt x="58505" y="152463"/>
                                    </a:cubicBezTo>
                                    <a:cubicBezTo>
                                      <a:pt x="126515" y="129793"/>
                                      <a:pt x="104516" y="150121"/>
                                      <a:pt x="134705" y="104838"/>
                                    </a:cubicBezTo>
                                    <a:cubicBezTo>
                                      <a:pt x="128430" y="86014"/>
                                      <a:pt x="122916" y="61117"/>
                                      <a:pt x="106130" y="47688"/>
                                    </a:cubicBezTo>
                                    <a:cubicBezTo>
                                      <a:pt x="98290" y="41416"/>
                                      <a:pt x="82721" y="46772"/>
                                      <a:pt x="77555" y="38163"/>
                                    </a:cubicBezTo>
                                    <a:cubicBezTo>
                                      <a:pt x="71021" y="27273"/>
                                      <a:pt x="52155" y="-1524"/>
                                      <a:pt x="39455" y="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Freeform 155"/>
                            <wps:cNvSpPr/>
                            <wps:spPr>
                              <a:xfrm rot="16200000" flipV="1">
                                <a:off x="56217" y="1126667"/>
                                <a:ext cx="571500" cy="600075"/>
                              </a:xfrm>
                              <a:custGeom>
                                <a:avLst/>
                                <a:gdLst>
                                  <a:gd name="connsiteX0" fmla="*/ 190637 w 571637"/>
                                  <a:gd name="connsiteY0" fmla="*/ 9525 h 600075"/>
                                  <a:gd name="connsiteX1" fmla="*/ 143012 w 571637"/>
                                  <a:gd name="connsiteY1" fmla="*/ 28575 h 600075"/>
                                  <a:gd name="connsiteX2" fmla="*/ 114437 w 571637"/>
                                  <a:gd name="connsiteY2" fmla="*/ 47625 h 600075"/>
                                  <a:gd name="connsiteX3" fmla="*/ 47762 w 571637"/>
                                  <a:gd name="connsiteY3" fmla="*/ 104775 h 600075"/>
                                  <a:gd name="connsiteX4" fmla="*/ 19187 w 571637"/>
                                  <a:gd name="connsiteY4" fmla="*/ 142875 h 600075"/>
                                  <a:gd name="connsiteX5" fmla="*/ 137 w 571637"/>
                                  <a:gd name="connsiteY5" fmla="*/ 257175 h 600075"/>
                                  <a:gd name="connsiteX6" fmla="*/ 28712 w 571637"/>
                                  <a:gd name="connsiteY6" fmla="*/ 342900 h 600075"/>
                                  <a:gd name="connsiteX7" fmla="*/ 66812 w 571637"/>
                                  <a:gd name="connsiteY7" fmla="*/ 371475 h 600075"/>
                                  <a:gd name="connsiteX8" fmla="*/ 95387 w 571637"/>
                                  <a:gd name="connsiteY8" fmla="*/ 428625 h 600075"/>
                                  <a:gd name="connsiteX9" fmla="*/ 123962 w 571637"/>
                                  <a:gd name="connsiteY9" fmla="*/ 457200 h 600075"/>
                                  <a:gd name="connsiteX10" fmla="*/ 143012 w 571637"/>
                                  <a:gd name="connsiteY10" fmla="*/ 485775 h 600075"/>
                                  <a:gd name="connsiteX11" fmla="*/ 209687 w 571637"/>
                                  <a:gd name="connsiteY11" fmla="*/ 523875 h 600075"/>
                                  <a:gd name="connsiteX12" fmla="*/ 266837 w 571637"/>
                                  <a:gd name="connsiteY12" fmla="*/ 561975 h 600075"/>
                                  <a:gd name="connsiteX13" fmla="*/ 333512 w 571637"/>
                                  <a:gd name="connsiteY13" fmla="*/ 581025 h 600075"/>
                                  <a:gd name="connsiteX14" fmla="*/ 371612 w 571637"/>
                                  <a:gd name="connsiteY14" fmla="*/ 600075 h 600075"/>
                                  <a:gd name="connsiteX15" fmla="*/ 504962 w 571637"/>
                                  <a:gd name="connsiteY15" fmla="*/ 590550 h 600075"/>
                                  <a:gd name="connsiteX16" fmla="*/ 533537 w 571637"/>
                                  <a:gd name="connsiteY16" fmla="*/ 561975 h 600075"/>
                                  <a:gd name="connsiteX17" fmla="*/ 543062 w 571637"/>
                                  <a:gd name="connsiteY17" fmla="*/ 533400 h 600075"/>
                                  <a:gd name="connsiteX18" fmla="*/ 562112 w 571637"/>
                                  <a:gd name="connsiteY18" fmla="*/ 457200 h 600075"/>
                                  <a:gd name="connsiteX19" fmla="*/ 571637 w 571637"/>
                                  <a:gd name="connsiteY19" fmla="*/ 352425 h 600075"/>
                                  <a:gd name="connsiteX20" fmla="*/ 552587 w 571637"/>
                                  <a:gd name="connsiteY20" fmla="*/ 247650 h 600075"/>
                                  <a:gd name="connsiteX21" fmla="*/ 485912 w 571637"/>
                                  <a:gd name="connsiteY21" fmla="*/ 152400 h 600075"/>
                                  <a:gd name="connsiteX22" fmla="*/ 476387 w 571637"/>
                                  <a:gd name="connsiteY22" fmla="*/ 123825 h 600075"/>
                                  <a:gd name="connsiteX23" fmla="*/ 447812 w 571637"/>
                                  <a:gd name="connsiteY23" fmla="*/ 114300 h 600075"/>
                                  <a:gd name="connsiteX24" fmla="*/ 381137 w 571637"/>
                                  <a:gd name="connsiteY24" fmla="*/ 85725 h 600075"/>
                                  <a:gd name="connsiteX25" fmla="*/ 362087 w 571637"/>
                                  <a:gd name="connsiteY25" fmla="*/ 57150 h 600075"/>
                                  <a:gd name="connsiteX26" fmla="*/ 247787 w 571637"/>
                                  <a:gd name="connsiteY26" fmla="*/ 0 h 600075"/>
                                  <a:gd name="connsiteX27" fmla="*/ 190637 w 571637"/>
                                  <a:gd name="connsiteY27" fmla="*/ 9525 h 600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571637" h="600075">
                                    <a:moveTo>
                                      <a:pt x="190637" y="9525"/>
                                    </a:moveTo>
                                    <a:cubicBezTo>
                                      <a:pt x="174762" y="15875"/>
                                      <a:pt x="158305" y="20929"/>
                                      <a:pt x="143012" y="28575"/>
                                    </a:cubicBezTo>
                                    <a:cubicBezTo>
                                      <a:pt x="132773" y="33695"/>
                                      <a:pt x="123752" y="40971"/>
                                      <a:pt x="114437" y="47625"/>
                                    </a:cubicBezTo>
                                    <a:cubicBezTo>
                                      <a:pt x="86700" y="67437"/>
                                      <a:pt x="69625" y="79268"/>
                                      <a:pt x="47762" y="104775"/>
                                    </a:cubicBezTo>
                                    <a:cubicBezTo>
                                      <a:pt x="37431" y="116828"/>
                                      <a:pt x="28712" y="130175"/>
                                      <a:pt x="19187" y="142875"/>
                                    </a:cubicBezTo>
                                    <a:cubicBezTo>
                                      <a:pt x="15089" y="163363"/>
                                      <a:pt x="-1681" y="242634"/>
                                      <a:pt x="137" y="257175"/>
                                    </a:cubicBezTo>
                                    <a:cubicBezTo>
                                      <a:pt x="3873" y="287063"/>
                                      <a:pt x="13535" y="316882"/>
                                      <a:pt x="28712" y="342900"/>
                                    </a:cubicBezTo>
                                    <a:cubicBezTo>
                                      <a:pt x="36711" y="356612"/>
                                      <a:pt x="54112" y="361950"/>
                                      <a:pt x="66812" y="371475"/>
                                    </a:cubicBezTo>
                                    <a:cubicBezTo>
                                      <a:pt x="76358" y="400114"/>
                                      <a:pt x="74871" y="404006"/>
                                      <a:pt x="95387" y="428625"/>
                                    </a:cubicBezTo>
                                    <a:cubicBezTo>
                                      <a:pt x="104011" y="438973"/>
                                      <a:pt x="115338" y="446852"/>
                                      <a:pt x="123962" y="457200"/>
                                    </a:cubicBezTo>
                                    <a:cubicBezTo>
                                      <a:pt x="131291" y="465994"/>
                                      <a:pt x="134917" y="477680"/>
                                      <a:pt x="143012" y="485775"/>
                                    </a:cubicBezTo>
                                    <a:cubicBezTo>
                                      <a:pt x="159487" y="502250"/>
                                      <a:pt x="191010" y="512669"/>
                                      <a:pt x="209687" y="523875"/>
                                    </a:cubicBezTo>
                                    <a:cubicBezTo>
                                      <a:pt x="229320" y="535655"/>
                                      <a:pt x="244625" y="556422"/>
                                      <a:pt x="266837" y="561975"/>
                                    </a:cubicBezTo>
                                    <a:cubicBezTo>
                                      <a:pt x="286171" y="566808"/>
                                      <a:pt x="314381" y="572826"/>
                                      <a:pt x="333512" y="581025"/>
                                    </a:cubicBezTo>
                                    <a:cubicBezTo>
                                      <a:pt x="346563" y="586618"/>
                                      <a:pt x="358912" y="593725"/>
                                      <a:pt x="371612" y="600075"/>
                                    </a:cubicBezTo>
                                    <a:cubicBezTo>
                                      <a:pt x="416062" y="596900"/>
                                      <a:pt x="461583" y="600757"/>
                                      <a:pt x="504962" y="590550"/>
                                    </a:cubicBezTo>
                                    <a:cubicBezTo>
                                      <a:pt x="518074" y="587465"/>
                                      <a:pt x="526065" y="573183"/>
                                      <a:pt x="533537" y="561975"/>
                                    </a:cubicBezTo>
                                    <a:cubicBezTo>
                                      <a:pt x="539106" y="553621"/>
                                      <a:pt x="540627" y="543140"/>
                                      <a:pt x="543062" y="533400"/>
                                    </a:cubicBezTo>
                                    <a:lnTo>
                                      <a:pt x="562112" y="457200"/>
                                    </a:lnTo>
                                    <a:cubicBezTo>
                                      <a:pt x="565287" y="422275"/>
                                      <a:pt x="571637" y="387494"/>
                                      <a:pt x="571637" y="352425"/>
                                    </a:cubicBezTo>
                                    <a:cubicBezTo>
                                      <a:pt x="571637" y="339555"/>
                                      <a:pt x="565982" y="271761"/>
                                      <a:pt x="552587" y="247650"/>
                                    </a:cubicBezTo>
                                    <a:cubicBezTo>
                                      <a:pt x="535835" y="217496"/>
                                      <a:pt x="507316" y="180939"/>
                                      <a:pt x="485912" y="152400"/>
                                    </a:cubicBezTo>
                                    <a:cubicBezTo>
                                      <a:pt x="482737" y="142875"/>
                                      <a:pt x="483487" y="130925"/>
                                      <a:pt x="476387" y="123825"/>
                                    </a:cubicBezTo>
                                    <a:cubicBezTo>
                                      <a:pt x="469287" y="116725"/>
                                      <a:pt x="456792" y="118790"/>
                                      <a:pt x="447812" y="114300"/>
                                    </a:cubicBezTo>
                                    <a:cubicBezTo>
                                      <a:pt x="382033" y="81411"/>
                                      <a:pt x="460431" y="105549"/>
                                      <a:pt x="381137" y="85725"/>
                                    </a:cubicBezTo>
                                    <a:cubicBezTo>
                                      <a:pt x="374787" y="76200"/>
                                      <a:pt x="370702" y="64688"/>
                                      <a:pt x="362087" y="57150"/>
                                    </a:cubicBezTo>
                                    <a:cubicBezTo>
                                      <a:pt x="340072" y="37887"/>
                                      <a:pt x="281188" y="0"/>
                                      <a:pt x="247787" y="0"/>
                                    </a:cubicBezTo>
                                    <a:lnTo>
                                      <a:pt x="190637" y="9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Freeform 156"/>
                            <wps:cNvSpPr/>
                            <wps:spPr>
                              <a:xfrm rot="5400000">
                                <a:off x="1676521" y="928418"/>
                                <a:ext cx="276225" cy="267335"/>
                              </a:xfrm>
                              <a:custGeom>
                                <a:avLst/>
                                <a:gdLst>
                                  <a:gd name="connsiteX0" fmla="*/ 114322 w 276247"/>
                                  <a:gd name="connsiteY0" fmla="*/ 1250 h 267950"/>
                                  <a:gd name="connsiteX1" fmla="*/ 66697 w 276247"/>
                                  <a:gd name="connsiteY1" fmla="*/ 29825 h 267950"/>
                                  <a:gd name="connsiteX2" fmla="*/ 47647 w 276247"/>
                                  <a:gd name="connsiteY2" fmla="*/ 58400 h 267950"/>
                                  <a:gd name="connsiteX3" fmla="*/ 19072 w 276247"/>
                                  <a:gd name="connsiteY3" fmla="*/ 86975 h 267950"/>
                                  <a:gd name="connsiteX4" fmla="*/ 22 w 276247"/>
                                  <a:gd name="connsiteY4" fmla="*/ 153650 h 267950"/>
                                  <a:gd name="connsiteX5" fmla="*/ 19072 w 276247"/>
                                  <a:gd name="connsiteY5" fmla="*/ 248900 h 267950"/>
                                  <a:gd name="connsiteX6" fmla="*/ 47647 w 276247"/>
                                  <a:gd name="connsiteY6" fmla="*/ 258425 h 267950"/>
                                  <a:gd name="connsiteX7" fmla="*/ 133372 w 276247"/>
                                  <a:gd name="connsiteY7" fmla="*/ 248900 h 267950"/>
                                  <a:gd name="connsiteX8" fmla="*/ 161947 w 276247"/>
                                  <a:gd name="connsiteY8" fmla="*/ 239375 h 267950"/>
                                  <a:gd name="connsiteX9" fmla="*/ 190522 w 276247"/>
                                  <a:gd name="connsiteY9" fmla="*/ 258425 h 267950"/>
                                  <a:gd name="connsiteX10" fmla="*/ 219097 w 276247"/>
                                  <a:gd name="connsiteY10" fmla="*/ 267950 h 267950"/>
                                  <a:gd name="connsiteX11" fmla="*/ 257197 w 276247"/>
                                  <a:gd name="connsiteY11" fmla="*/ 258425 h 267950"/>
                                  <a:gd name="connsiteX12" fmla="*/ 276247 w 276247"/>
                                  <a:gd name="connsiteY12" fmla="*/ 201275 h 267950"/>
                                  <a:gd name="connsiteX13" fmla="*/ 266722 w 276247"/>
                                  <a:gd name="connsiteY13" fmla="*/ 96500 h 267950"/>
                                  <a:gd name="connsiteX14" fmla="*/ 238147 w 276247"/>
                                  <a:gd name="connsiteY14" fmla="*/ 77450 h 267950"/>
                                  <a:gd name="connsiteX15" fmla="*/ 228622 w 276247"/>
                                  <a:gd name="connsiteY15" fmla="*/ 48875 h 267950"/>
                                  <a:gd name="connsiteX16" fmla="*/ 219097 w 276247"/>
                                  <a:gd name="connsiteY16" fmla="*/ 10775 h 267950"/>
                                  <a:gd name="connsiteX17" fmla="*/ 114322 w 276247"/>
                                  <a:gd name="connsiteY17" fmla="*/ 1250 h 267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76247" h="267950">
                                    <a:moveTo>
                                      <a:pt x="114322" y="1250"/>
                                    </a:moveTo>
                                    <a:cubicBezTo>
                                      <a:pt x="88922" y="4425"/>
                                      <a:pt x="80753" y="17777"/>
                                      <a:pt x="66697" y="29825"/>
                                    </a:cubicBezTo>
                                    <a:cubicBezTo>
                                      <a:pt x="58005" y="37275"/>
                                      <a:pt x="54976" y="49606"/>
                                      <a:pt x="47647" y="58400"/>
                                    </a:cubicBezTo>
                                    <a:cubicBezTo>
                                      <a:pt x="39023" y="68748"/>
                                      <a:pt x="28597" y="77450"/>
                                      <a:pt x="19072" y="86975"/>
                                    </a:cubicBezTo>
                                    <a:cubicBezTo>
                                      <a:pt x="15120" y="98831"/>
                                      <a:pt x="-682" y="143800"/>
                                      <a:pt x="22" y="153650"/>
                                    </a:cubicBezTo>
                                    <a:cubicBezTo>
                                      <a:pt x="2329" y="185946"/>
                                      <a:pt x="5674" y="219423"/>
                                      <a:pt x="19072" y="248900"/>
                                    </a:cubicBezTo>
                                    <a:cubicBezTo>
                                      <a:pt x="23227" y="258040"/>
                                      <a:pt x="38122" y="255250"/>
                                      <a:pt x="47647" y="258425"/>
                                    </a:cubicBezTo>
                                    <a:cubicBezTo>
                                      <a:pt x="76222" y="255250"/>
                                      <a:pt x="105012" y="253627"/>
                                      <a:pt x="133372" y="248900"/>
                                    </a:cubicBezTo>
                                    <a:cubicBezTo>
                                      <a:pt x="143276" y="247249"/>
                                      <a:pt x="152043" y="237724"/>
                                      <a:pt x="161947" y="239375"/>
                                    </a:cubicBezTo>
                                    <a:cubicBezTo>
                                      <a:pt x="173239" y="241257"/>
                                      <a:pt x="180283" y="253305"/>
                                      <a:pt x="190522" y="258425"/>
                                    </a:cubicBezTo>
                                    <a:cubicBezTo>
                                      <a:pt x="199502" y="262915"/>
                                      <a:pt x="209572" y="264775"/>
                                      <a:pt x="219097" y="267950"/>
                                    </a:cubicBezTo>
                                    <a:cubicBezTo>
                                      <a:pt x="231797" y="264775"/>
                                      <a:pt x="248678" y="268364"/>
                                      <a:pt x="257197" y="258425"/>
                                    </a:cubicBezTo>
                                    <a:cubicBezTo>
                                      <a:pt x="270265" y="243179"/>
                                      <a:pt x="276247" y="201275"/>
                                      <a:pt x="276247" y="201275"/>
                                    </a:cubicBezTo>
                                    <a:cubicBezTo>
                                      <a:pt x="273072" y="166350"/>
                                      <a:pt x="277035" y="130018"/>
                                      <a:pt x="266722" y="96500"/>
                                    </a:cubicBezTo>
                                    <a:cubicBezTo>
                                      <a:pt x="263355" y="85559"/>
                                      <a:pt x="245298" y="86389"/>
                                      <a:pt x="238147" y="77450"/>
                                    </a:cubicBezTo>
                                    <a:cubicBezTo>
                                      <a:pt x="231875" y="69610"/>
                                      <a:pt x="231380" y="58529"/>
                                      <a:pt x="228622" y="48875"/>
                                    </a:cubicBezTo>
                                    <a:cubicBezTo>
                                      <a:pt x="225026" y="36288"/>
                                      <a:pt x="230806" y="16629"/>
                                      <a:pt x="219097" y="10775"/>
                                    </a:cubicBezTo>
                                    <a:cubicBezTo>
                                      <a:pt x="199218" y="836"/>
                                      <a:pt x="139722" y="-1925"/>
                                      <a:pt x="114322" y="12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Freeform 157"/>
                            <wps:cNvSpPr/>
                            <wps:spPr>
                              <a:xfrm>
                                <a:off x="1480306" y="990648"/>
                                <a:ext cx="200660" cy="142875"/>
                              </a:xfrm>
                              <a:custGeom>
                                <a:avLst/>
                                <a:gdLst>
                                  <a:gd name="connsiteX0" fmla="*/ 124921 w 201121"/>
                                  <a:gd name="connsiteY0" fmla="*/ 311 h 143186"/>
                                  <a:gd name="connsiteX1" fmla="*/ 77296 w 201121"/>
                                  <a:gd name="connsiteY1" fmla="*/ 28886 h 143186"/>
                                  <a:gd name="connsiteX2" fmla="*/ 48721 w 201121"/>
                                  <a:gd name="connsiteY2" fmla="*/ 47936 h 143186"/>
                                  <a:gd name="connsiteX3" fmla="*/ 20146 w 201121"/>
                                  <a:gd name="connsiteY3" fmla="*/ 57461 h 143186"/>
                                  <a:gd name="connsiteX4" fmla="*/ 1096 w 201121"/>
                                  <a:gd name="connsiteY4" fmla="*/ 86036 h 143186"/>
                                  <a:gd name="connsiteX5" fmla="*/ 39196 w 201121"/>
                                  <a:gd name="connsiteY5" fmla="*/ 133661 h 143186"/>
                                  <a:gd name="connsiteX6" fmla="*/ 86821 w 201121"/>
                                  <a:gd name="connsiteY6" fmla="*/ 143186 h 143186"/>
                                  <a:gd name="connsiteX7" fmla="*/ 182071 w 201121"/>
                                  <a:gd name="connsiteY7" fmla="*/ 114611 h 143186"/>
                                  <a:gd name="connsiteX8" fmla="*/ 201121 w 201121"/>
                                  <a:gd name="connsiteY8" fmla="*/ 86036 h 143186"/>
                                  <a:gd name="connsiteX9" fmla="*/ 182071 w 201121"/>
                                  <a:gd name="connsiteY9" fmla="*/ 57461 h 143186"/>
                                  <a:gd name="connsiteX10" fmla="*/ 153496 w 201121"/>
                                  <a:gd name="connsiteY10" fmla="*/ 47936 h 143186"/>
                                  <a:gd name="connsiteX11" fmla="*/ 124921 w 201121"/>
                                  <a:gd name="connsiteY11" fmla="*/ 311 h 1431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01121" h="143186">
                                    <a:moveTo>
                                      <a:pt x="124921" y="311"/>
                                    </a:moveTo>
                                    <a:cubicBezTo>
                                      <a:pt x="112221" y="-2864"/>
                                      <a:pt x="92995" y="19074"/>
                                      <a:pt x="77296" y="28886"/>
                                    </a:cubicBezTo>
                                    <a:cubicBezTo>
                                      <a:pt x="67588" y="34953"/>
                                      <a:pt x="58960" y="42816"/>
                                      <a:pt x="48721" y="47936"/>
                                    </a:cubicBezTo>
                                    <a:cubicBezTo>
                                      <a:pt x="39741" y="52426"/>
                                      <a:pt x="29671" y="54286"/>
                                      <a:pt x="20146" y="57461"/>
                                    </a:cubicBezTo>
                                    <a:cubicBezTo>
                                      <a:pt x="13796" y="66986"/>
                                      <a:pt x="2715" y="74703"/>
                                      <a:pt x="1096" y="86036"/>
                                    </a:cubicBezTo>
                                    <a:cubicBezTo>
                                      <a:pt x="-4476" y="125039"/>
                                      <a:pt x="11648" y="126774"/>
                                      <a:pt x="39196" y="133661"/>
                                    </a:cubicBezTo>
                                    <a:cubicBezTo>
                                      <a:pt x="54902" y="137588"/>
                                      <a:pt x="70946" y="140011"/>
                                      <a:pt x="86821" y="143186"/>
                                    </a:cubicBezTo>
                                    <a:cubicBezTo>
                                      <a:pt x="128788" y="137191"/>
                                      <a:pt x="153193" y="143489"/>
                                      <a:pt x="182071" y="114611"/>
                                    </a:cubicBezTo>
                                    <a:cubicBezTo>
                                      <a:pt x="190166" y="106516"/>
                                      <a:pt x="194771" y="95561"/>
                                      <a:pt x="201121" y="86036"/>
                                    </a:cubicBezTo>
                                    <a:cubicBezTo>
                                      <a:pt x="194771" y="76511"/>
                                      <a:pt x="191010" y="64612"/>
                                      <a:pt x="182071" y="57461"/>
                                    </a:cubicBezTo>
                                    <a:cubicBezTo>
                                      <a:pt x="174231" y="51189"/>
                                      <a:pt x="161336" y="54208"/>
                                      <a:pt x="153496" y="47936"/>
                                    </a:cubicBezTo>
                                    <a:cubicBezTo>
                                      <a:pt x="144557" y="40785"/>
                                      <a:pt x="137621" y="3486"/>
                                      <a:pt x="124921" y="3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Freeform 158"/>
                            <wps:cNvSpPr/>
                            <wps:spPr>
                              <a:xfrm>
                                <a:off x="1670806" y="1234488"/>
                                <a:ext cx="185420" cy="175260"/>
                              </a:xfrm>
                              <a:custGeom>
                                <a:avLst/>
                                <a:gdLst>
                                  <a:gd name="connsiteX0" fmla="*/ 162103 w 185438"/>
                                  <a:gd name="connsiteY0" fmla="*/ 4376 h 175826"/>
                                  <a:gd name="connsiteX1" fmla="*/ 114478 w 185438"/>
                                  <a:gd name="connsiteY1" fmla="*/ 13901 h 175826"/>
                                  <a:gd name="connsiteX2" fmla="*/ 95428 w 185438"/>
                                  <a:gd name="connsiteY2" fmla="*/ 42476 h 175826"/>
                                  <a:gd name="connsiteX3" fmla="*/ 66853 w 185438"/>
                                  <a:gd name="connsiteY3" fmla="*/ 71051 h 175826"/>
                                  <a:gd name="connsiteX4" fmla="*/ 9703 w 185438"/>
                                  <a:gd name="connsiteY4" fmla="*/ 90101 h 175826"/>
                                  <a:gd name="connsiteX5" fmla="*/ 19228 w 185438"/>
                                  <a:gd name="connsiteY5" fmla="*/ 147251 h 175826"/>
                                  <a:gd name="connsiteX6" fmla="*/ 76378 w 185438"/>
                                  <a:gd name="connsiteY6" fmla="*/ 166301 h 175826"/>
                                  <a:gd name="connsiteX7" fmla="*/ 104953 w 185438"/>
                                  <a:gd name="connsiteY7" fmla="*/ 175826 h 175826"/>
                                  <a:gd name="connsiteX8" fmla="*/ 171628 w 185438"/>
                                  <a:gd name="connsiteY8" fmla="*/ 166301 h 175826"/>
                                  <a:gd name="connsiteX9" fmla="*/ 181153 w 185438"/>
                                  <a:gd name="connsiteY9" fmla="*/ 80576 h 175826"/>
                                  <a:gd name="connsiteX10" fmla="*/ 162103 w 185438"/>
                                  <a:gd name="connsiteY10" fmla="*/ 4376 h 1758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5438" h="175826">
                                    <a:moveTo>
                                      <a:pt x="162103" y="4376"/>
                                    </a:moveTo>
                                    <a:cubicBezTo>
                                      <a:pt x="150991" y="-6736"/>
                                      <a:pt x="128534" y="5869"/>
                                      <a:pt x="114478" y="13901"/>
                                    </a:cubicBezTo>
                                    <a:cubicBezTo>
                                      <a:pt x="104539" y="19581"/>
                                      <a:pt x="102757" y="33682"/>
                                      <a:pt x="95428" y="42476"/>
                                    </a:cubicBezTo>
                                    <a:cubicBezTo>
                                      <a:pt x="86804" y="52824"/>
                                      <a:pt x="78628" y="64509"/>
                                      <a:pt x="66853" y="71051"/>
                                    </a:cubicBezTo>
                                    <a:cubicBezTo>
                                      <a:pt x="49300" y="80803"/>
                                      <a:pt x="9703" y="90101"/>
                                      <a:pt x="9703" y="90101"/>
                                    </a:cubicBezTo>
                                    <a:cubicBezTo>
                                      <a:pt x="1770" y="113900"/>
                                      <a:pt x="-11334" y="128150"/>
                                      <a:pt x="19228" y="147251"/>
                                    </a:cubicBezTo>
                                    <a:cubicBezTo>
                                      <a:pt x="36256" y="157894"/>
                                      <a:pt x="57328" y="159951"/>
                                      <a:pt x="76378" y="166301"/>
                                    </a:cubicBezTo>
                                    <a:lnTo>
                                      <a:pt x="104953" y="175826"/>
                                    </a:lnTo>
                                    <a:lnTo>
                                      <a:pt x="171628" y="166301"/>
                                    </a:lnTo>
                                    <a:cubicBezTo>
                                      <a:pt x="189589" y="143850"/>
                                      <a:pt x="174180" y="108468"/>
                                      <a:pt x="181153" y="80576"/>
                                    </a:cubicBezTo>
                                    <a:cubicBezTo>
                                      <a:pt x="194563" y="26937"/>
                                      <a:pt x="173215" y="15488"/>
                                      <a:pt x="162103" y="43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Freeform 159"/>
                            <wps:cNvSpPr/>
                            <wps:spPr>
                              <a:xfrm>
                                <a:off x="1894961" y="1171623"/>
                                <a:ext cx="134620" cy="152400"/>
                              </a:xfrm>
                              <a:custGeom>
                                <a:avLst/>
                                <a:gdLst>
                                  <a:gd name="connsiteX0" fmla="*/ 39455 w 134705"/>
                                  <a:gd name="connsiteY0" fmla="*/ 63 h 152463"/>
                                  <a:gd name="connsiteX1" fmla="*/ 1355 w 134705"/>
                                  <a:gd name="connsiteY1" fmla="*/ 47688 h 152463"/>
                                  <a:gd name="connsiteX2" fmla="*/ 29930 w 134705"/>
                                  <a:gd name="connsiteY2" fmla="*/ 142938 h 152463"/>
                                  <a:gd name="connsiteX3" fmla="*/ 58505 w 134705"/>
                                  <a:gd name="connsiteY3" fmla="*/ 152463 h 152463"/>
                                  <a:gd name="connsiteX4" fmla="*/ 134705 w 134705"/>
                                  <a:gd name="connsiteY4" fmla="*/ 104838 h 152463"/>
                                  <a:gd name="connsiteX5" fmla="*/ 106130 w 134705"/>
                                  <a:gd name="connsiteY5" fmla="*/ 47688 h 152463"/>
                                  <a:gd name="connsiteX6" fmla="*/ 77555 w 134705"/>
                                  <a:gd name="connsiteY6" fmla="*/ 38163 h 152463"/>
                                  <a:gd name="connsiteX7" fmla="*/ 39455 w 134705"/>
                                  <a:gd name="connsiteY7" fmla="*/ 63 h 1524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4705" h="152463">
                                    <a:moveTo>
                                      <a:pt x="39455" y="63"/>
                                    </a:moveTo>
                                    <a:cubicBezTo>
                                      <a:pt x="26755" y="1650"/>
                                      <a:pt x="6286" y="27965"/>
                                      <a:pt x="1355" y="47688"/>
                                    </a:cubicBezTo>
                                    <a:cubicBezTo>
                                      <a:pt x="-4029" y="69225"/>
                                      <a:pt x="6854" y="124477"/>
                                      <a:pt x="29930" y="142938"/>
                                    </a:cubicBezTo>
                                    <a:cubicBezTo>
                                      <a:pt x="37770" y="149210"/>
                                      <a:pt x="48980" y="149288"/>
                                      <a:pt x="58505" y="152463"/>
                                    </a:cubicBezTo>
                                    <a:cubicBezTo>
                                      <a:pt x="126515" y="129793"/>
                                      <a:pt x="104516" y="150121"/>
                                      <a:pt x="134705" y="104838"/>
                                    </a:cubicBezTo>
                                    <a:cubicBezTo>
                                      <a:pt x="128430" y="86014"/>
                                      <a:pt x="122916" y="61117"/>
                                      <a:pt x="106130" y="47688"/>
                                    </a:cubicBezTo>
                                    <a:cubicBezTo>
                                      <a:pt x="98290" y="41416"/>
                                      <a:pt x="82721" y="46772"/>
                                      <a:pt x="77555" y="38163"/>
                                    </a:cubicBezTo>
                                    <a:cubicBezTo>
                                      <a:pt x="71021" y="27273"/>
                                      <a:pt x="52155" y="-1524"/>
                                      <a:pt x="39455" y="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Freeform 160"/>
                            <wps:cNvSpPr/>
                            <wps:spPr>
                              <a:xfrm>
                                <a:off x="1482120" y="902830"/>
                                <a:ext cx="96520" cy="66675"/>
                              </a:xfrm>
                              <a:custGeom>
                                <a:avLst/>
                                <a:gdLst>
                                  <a:gd name="connsiteX0" fmla="*/ 57975 w 97133"/>
                                  <a:gd name="connsiteY0" fmla="*/ 0 h 66675"/>
                                  <a:gd name="connsiteX1" fmla="*/ 10350 w 97133"/>
                                  <a:gd name="connsiteY1" fmla="*/ 9525 h 66675"/>
                                  <a:gd name="connsiteX2" fmla="*/ 10350 w 97133"/>
                                  <a:gd name="connsiteY2" fmla="*/ 66675 h 66675"/>
                                  <a:gd name="connsiteX3" fmla="*/ 86550 w 97133"/>
                                  <a:gd name="connsiteY3" fmla="*/ 9525 h 66675"/>
                                  <a:gd name="connsiteX4" fmla="*/ 57975 w 97133"/>
                                  <a:gd name="connsiteY4" fmla="*/ 0 h 66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133" h="66675">
                                    <a:moveTo>
                                      <a:pt x="57975" y="0"/>
                                    </a:moveTo>
                                    <a:cubicBezTo>
                                      <a:pt x="45275" y="0"/>
                                      <a:pt x="23820" y="545"/>
                                      <a:pt x="10350" y="9525"/>
                                    </a:cubicBezTo>
                                    <a:cubicBezTo>
                                      <a:pt x="-10432" y="23380"/>
                                      <a:pt x="5732" y="52820"/>
                                      <a:pt x="10350" y="66675"/>
                                    </a:cubicBezTo>
                                    <a:cubicBezTo>
                                      <a:pt x="94854" y="57286"/>
                                      <a:pt x="111461" y="84259"/>
                                      <a:pt x="86550" y="9525"/>
                                    </a:cubicBezTo>
                                    <a:cubicBezTo>
                                      <a:pt x="85130" y="5265"/>
                                      <a:pt x="70675" y="0"/>
                                      <a:pt x="579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Freeform 161"/>
                            <wps:cNvSpPr/>
                            <wps:spPr>
                              <a:xfrm>
                                <a:off x="1991481" y="1047393"/>
                                <a:ext cx="135890" cy="142875"/>
                              </a:xfrm>
                              <a:custGeom>
                                <a:avLst/>
                                <a:gdLst>
                                  <a:gd name="connsiteX0" fmla="*/ 38221 w 136205"/>
                                  <a:gd name="connsiteY0" fmla="*/ 0 h 142875"/>
                                  <a:gd name="connsiteX1" fmla="*/ 121 w 136205"/>
                                  <a:gd name="connsiteY1" fmla="*/ 76200 h 142875"/>
                                  <a:gd name="connsiteX2" fmla="*/ 9646 w 136205"/>
                                  <a:gd name="connsiteY2" fmla="*/ 123825 h 142875"/>
                                  <a:gd name="connsiteX3" fmla="*/ 66796 w 136205"/>
                                  <a:gd name="connsiteY3" fmla="*/ 142875 h 142875"/>
                                  <a:gd name="connsiteX4" fmla="*/ 133471 w 136205"/>
                                  <a:gd name="connsiteY4" fmla="*/ 133350 h 142875"/>
                                  <a:gd name="connsiteX5" fmla="*/ 123946 w 136205"/>
                                  <a:gd name="connsiteY5" fmla="*/ 104775 h 142875"/>
                                  <a:gd name="connsiteX6" fmla="*/ 85846 w 136205"/>
                                  <a:gd name="connsiteY6" fmla="*/ 47625 h 142875"/>
                                  <a:gd name="connsiteX7" fmla="*/ 66796 w 136205"/>
                                  <a:gd name="connsiteY7" fmla="*/ 19050 h 142875"/>
                                  <a:gd name="connsiteX8" fmla="*/ 38221 w 136205"/>
                                  <a:gd name="connsiteY8" fmla="*/ 0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36205" h="142875">
                                    <a:moveTo>
                                      <a:pt x="38221" y="0"/>
                                    </a:moveTo>
                                    <a:cubicBezTo>
                                      <a:pt x="32839" y="8971"/>
                                      <a:pt x="121" y="55694"/>
                                      <a:pt x="121" y="76200"/>
                                    </a:cubicBezTo>
                                    <a:cubicBezTo>
                                      <a:pt x="121" y="92389"/>
                                      <a:pt x="-1802" y="112377"/>
                                      <a:pt x="9646" y="123825"/>
                                    </a:cubicBezTo>
                                    <a:cubicBezTo>
                                      <a:pt x="23845" y="138024"/>
                                      <a:pt x="66796" y="142875"/>
                                      <a:pt x="66796" y="142875"/>
                                    </a:cubicBezTo>
                                    <a:cubicBezTo>
                                      <a:pt x="89021" y="139700"/>
                                      <a:pt x="114791" y="145803"/>
                                      <a:pt x="133471" y="133350"/>
                                    </a:cubicBezTo>
                                    <a:cubicBezTo>
                                      <a:pt x="141825" y="127781"/>
                                      <a:pt x="128822" y="113552"/>
                                      <a:pt x="123946" y="104775"/>
                                    </a:cubicBezTo>
                                    <a:cubicBezTo>
                                      <a:pt x="112827" y="84761"/>
                                      <a:pt x="98546" y="66675"/>
                                      <a:pt x="85846" y="47625"/>
                                    </a:cubicBezTo>
                                    <a:cubicBezTo>
                                      <a:pt x="79496" y="38100"/>
                                      <a:pt x="66796" y="30498"/>
                                      <a:pt x="66796" y="19050"/>
                                    </a:cubicBezTo>
                                    <a:lnTo>
                                      <a:pt x="382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Freeform 162"/>
                            <wps:cNvSpPr/>
                            <wps:spPr>
                              <a:xfrm>
                                <a:off x="1658106" y="1443674"/>
                                <a:ext cx="171450" cy="116205"/>
                              </a:xfrm>
                              <a:custGeom>
                                <a:avLst/>
                                <a:gdLst>
                                  <a:gd name="connsiteX0" fmla="*/ 47795 w 171620"/>
                                  <a:gd name="connsiteY0" fmla="*/ 2270 h 116570"/>
                                  <a:gd name="connsiteX1" fmla="*/ 9695 w 171620"/>
                                  <a:gd name="connsiteY1" fmla="*/ 68945 h 116570"/>
                                  <a:gd name="connsiteX2" fmla="*/ 95420 w 171620"/>
                                  <a:gd name="connsiteY2" fmla="*/ 107045 h 116570"/>
                                  <a:gd name="connsiteX3" fmla="*/ 123995 w 171620"/>
                                  <a:gd name="connsiteY3" fmla="*/ 116570 h 116570"/>
                                  <a:gd name="connsiteX4" fmla="*/ 171620 w 171620"/>
                                  <a:gd name="connsiteY4" fmla="*/ 78470 h 116570"/>
                                  <a:gd name="connsiteX5" fmla="*/ 152570 w 171620"/>
                                  <a:gd name="connsiteY5" fmla="*/ 49895 h 116570"/>
                                  <a:gd name="connsiteX6" fmla="*/ 143045 w 171620"/>
                                  <a:gd name="connsiteY6" fmla="*/ 21320 h 116570"/>
                                  <a:gd name="connsiteX7" fmla="*/ 47795 w 171620"/>
                                  <a:gd name="connsiteY7" fmla="*/ 2270 h 116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1620" h="116570">
                                    <a:moveTo>
                                      <a:pt x="47795" y="2270"/>
                                    </a:moveTo>
                                    <a:cubicBezTo>
                                      <a:pt x="25570" y="10208"/>
                                      <a:pt x="-19878" y="31979"/>
                                      <a:pt x="9695" y="68945"/>
                                    </a:cubicBezTo>
                                    <a:cubicBezTo>
                                      <a:pt x="26162" y="89528"/>
                                      <a:pt x="77957" y="101224"/>
                                      <a:pt x="95420" y="107045"/>
                                    </a:cubicBezTo>
                                    <a:lnTo>
                                      <a:pt x="123995" y="116570"/>
                                    </a:lnTo>
                                    <a:cubicBezTo>
                                      <a:pt x="141838" y="110622"/>
                                      <a:pt x="171620" y="107193"/>
                                      <a:pt x="171620" y="78470"/>
                                    </a:cubicBezTo>
                                    <a:cubicBezTo>
                                      <a:pt x="171620" y="67022"/>
                                      <a:pt x="157690" y="60134"/>
                                      <a:pt x="152570" y="49895"/>
                                    </a:cubicBezTo>
                                    <a:cubicBezTo>
                                      <a:pt x="148080" y="40915"/>
                                      <a:pt x="150145" y="28420"/>
                                      <a:pt x="143045" y="21320"/>
                                    </a:cubicBezTo>
                                    <a:cubicBezTo>
                                      <a:pt x="130508" y="8783"/>
                                      <a:pt x="70020" y="-5668"/>
                                      <a:pt x="47795" y="22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" name="Freeform 163"/>
                            <wps:cNvSpPr/>
                            <wps:spPr>
                              <a:xfrm flipH="1">
                                <a:off x="1771771" y="275962"/>
                                <a:ext cx="200660" cy="142875"/>
                              </a:xfrm>
                              <a:custGeom>
                                <a:avLst/>
                                <a:gdLst>
                                  <a:gd name="connsiteX0" fmla="*/ 124921 w 201121"/>
                                  <a:gd name="connsiteY0" fmla="*/ 311 h 143186"/>
                                  <a:gd name="connsiteX1" fmla="*/ 77296 w 201121"/>
                                  <a:gd name="connsiteY1" fmla="*/ 28886 h 143186"/>
                                  <a:gd name="connsiteX2" fmla="*/ 48721 w 201121"/>
                                  <a:gd name="connsiteY2" fmla="*/ 47936 h 143186"/>
                                  <a:gd name="connsiteX3" fmla="*/ 20146 w 201121"/>
                                  <a:gd name="connsiteY3" fmla="*/ 57461 h 143186"/>
                                  <a:gd name="connsiteX4" fmla="*/ 1096 w 201121"/>
                                  <a:gd name="connsiteY4" fmla="*/ 86036 h 143186"/>
                                  <a:gd name="connsiteX5" fmla="*/ 39196 w 201121"/>
                                  <a:gd name="connsiteY5" fmla="*/ 133661 h 143186"/>
                                  <a:gd name="connsiteX6" fmla="*/ 86821 w 201121"/>
                                  <a:gd name="connsiteY6" fmla="*/ 143186 h 143186"/>
                                  <a:gd name="connsiteX7" fmla="*/ 182071 w 201121"/>
                                  <a:gd name="connsiteY7" fmla="*/ 114611 h 143186"/>
                                  <a:gd name="connsiteX8" fmla="*/ 201121 w 201121"/>
                                  <a:gd name="connsiteY8" fmla="*/ 86036 h 143186"/>
                                  <a:gd name="connsiteX9" fmla="*/ 182071 w 201121"/>
                                  <a:gd name="connsiteY9" fmla="*/ 57461 h 143186"/>
                                  <a:gd name="connsiteX10" fmla="*/ 153496 w 201121"/>
                                  <a:gd name="connsiteY10" fmla="*/ 47936 h 143186"/>
                                  <a:gd name="connsiteX11" fmla="*/ 124921 w 201121"/>
                                  <a:gd name="connsiteY11" fmla="*/ 311 h 1431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01121" h="143186">
                                    <a:moveTo>
                                      <a:pt x="124921" y="311"/>
                                    </a:moveTo>
                                    <a:cubicBezTo>
                                      <a:pt x="112221" y="-2864"/>
                                      <a:pt x="92995" y="19074"/>
                                      <a:pt x="77296" y="28886"/>
                                    </a:cubicBezTo>
                                    <a:cubicBezTo>
                                      <a:pt x="67588" y="34953"/>
                                      <a:pt x="58960" y="42816"/>
                                      <a:pt x="48721" y="47936"/>
                                    </a:cubicBezTo>
                                    <a:cubicBezTo>
                                      <a:pt x="39741" y="52426"/>
                                      <a:pt x="29671" y="54286"/>
                                      <a:pt x="20146" y="57461"/>
                                    </a:cubicBezTo>
                                    <a:cubicBezTo>
                                      <a:pt x="13796" y="66986"/>
                                      <a:pt x="2715" y="74703"/>
                                      <a:pt x="1096" y="86036"/>
                                    </a:cubicBezTo>
                                    <a:cubicBezTo>
                                      <a:pt x="-4476" y="125039"/>
                                      <a:pt x="11648" y="126774"/>
                                      <a:pt x="39196" y="133661"/>
                                    </a:cubicBezTo>
                                    <a:cubicBezTo>
                                      <a:pt x="54902" y="137588"/>
                                      <a:pt x="70946" y="140011"/>
                                      <a:pt x="86821" y="143186"/>
                                    </a:cubicBezTo>
                                    <a:cubicBezTo>
                                      <a:pt x="128788" y="137191"/>
                                      <a:pt x="153193" y="143489"/>
                                      <a:pt x="182071" y="114611"/>
                                    </a:cubicBezTo>
                                    <a:cubicBezTo>
                                      <a:pt x="190166" y="106516"/>
                                      <a:pt x="194771" y="95561"/>
                                      <a:pt x="201121" y="86036"/>
                                    </a:cubicBezTo>
                                    <a:cubicBezTo>
                                      <a:pt x="194771" y="76511"/>
                                      <a:pt x="191010" y="64612"/>
                                      <a:pt x="182071" y="57461"/>
                                    </a:cubicBezTo>
                                    <a:cubicBezTo>
                                      <a:pt x="174231" y="51189"/>
                                      <a:pt x="161336" y="54208"/>
                                      <a:pt x="153496" y="47936"/>
                                    </a:cubicBezTo>
                                    <a:cubicBezTo>
                                      <a:pt x="144557" y="40785"/>
                                      <a:pt x="137621" y="3486"/>
                                      <a:pt x="124921" y="3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" name="Freeform 164"/>
                            <wps:cNvSpPr/>
                            <wps:spPr>
                              <a:xfrm flipH="1">
                                <a:off x="1887636" y="113222"/>
                                <a:ext cx="185420" cy="175260"/>
                              </a:xfrm>
                              <a:custGeom>
                                <a:avLst/>
                                <a:gdLst>
                                  <a:gd name="connsiteX0" fmla="*/ 162103 w 185438"/>
                                  <a:gd name="connsiteY0" fmla="*/ 4376 h 175826"/>
                                  <a:gd name="connsiteX1" fmla="*/ 114478 w 185438"/>
                                  <a:gd name="connsiteY1" fmla="*/ 13901 h 175826"/>
                                  <a:gd name="connsiteX2" fmla="*/ 95428 w 185438"/>
                                  <a:gd name="connsiteY2" fmla="*/ 42476 h 175826"/>
                                  <a:gd name="connsiteX3" fmla="*/ 66853 w 185438"/>
                                  <a:gd name="connsiteY3" fmla="*/ 71051 h 175826"/>
                                  <a:gd name="connsiteX4" fmla="*/ 9703 w 185438"/>
                                  <a:gd name="connsiteY4" fmla="*/ 90101 h 175826"/>
                                  <a:gd name="connsiteX5" fmla="*/ 19228 w 185438"/>
                                  <a:gd name="connsiteY5" fmla="*/ 147251 h 175826"/>
                                  <a:gd name="connsiteX6" fmla="*/ 76378 w 185438"/>
                                  <a:gd name="connsiteY6" fmla="*/ 166301 h 175826"/>
                                  <a:gd name="connsiteX7" fmla="*/ 104953 w 185438"/>
                                  <a:gd name="connsiteY7" fmla="*/ 175826 h 175826"/>
                                  <a:gd name="connsiteX8" fmla="*/ 171628 w 185438"/>
                                  <a:gd name="connsiteY8" fmla="*/ 166301 h 175826"/>
                                  <a:gd name="connsiteX9" fmla="*/ 181153 w 185438"/>
                                  <a:gd name="connsiteY9" fmla="*/ 80576 h 175826"/>
                                  <a:gd name="connsiteX10" fmla="*/ 162103 w 185438"/>
                                  <a:gd name="connsiteY10" fmla="*/ 4376 h 1758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85438" h="175826">
                                    <a:moveTo>
                                      <a:pt x="162103" y="4376"/>
                                    </a:moveTo>
                                    <a:cubicBezTo>
                                      <a:pt x="150991" y="-6736"/>
                                      <a:pt x="128534" y="5869"/>
                                      <a:pt x="114478" y="13901"/>
                                    </a:cubicBezTo>
                                    <a:cubicBezTo>
                                      <a:pt x="104539" y="19581"/>
                                      <a:pt x="102757" y="33682"/>
                                      <a:pt x="95428" y="42476"/>
                                    </a:cubicBezTo>
                                    <a:cubicBezTo>
                                      <a:pt x="86804" y="52824"/>
                                      <a:pt x="78628" y="64509"/>
                                      <a:pt x="66853" y="71051"/>
                                    </a:cubicBezTo>
                                    <a:cubicBezTo>
                                      <a:pt x="49300" y="80803"/>
                                      <a:pt x="9703" y="90101"/>
                                      <a:pt x="9703" y="90101"/>
                                    </a:cubicBezTo>
                                    <a:cubicBezTo>
                                      <a:pt x="1770" y="113900"/>
                                      <a:pt x="-11334" y="128150"/>
                                      <a:pt x="19228" y="147251"/>
                                    </a:cubicBezTo>
                                    <a:cubicBezTo>
                                      <a:pt x="36256" y="157894"/>
                                      <a:pt x="57328" y="159951"/>
                                      <a:pt x="76378" y="166301"/>
                                    </a:cubicBezTo>
                                    <a:lnTo>
                                      <a:pt x="104953" y="175826"/>
                                    </a:lnTo>
                                    <a:lnTo>
                                      <a:pt x="171628" y="166301"/>
                                    </a:lnTo>
                                    <a:cubicBezTo>
                                      <a:pt x="189589" y="143850"/>
                                      <a:pt x="174180" y="108468"/>
                                      <a:pt x="181153" y="80576"/>
                                    </a:cubicBezTo>
                                    <a:cubicBezTo>
                                      <a:pt x="194563" y="26937"/>
                                      <a:pt x="173215" y="15488"/>
                                      <a:pt x="162103" y="43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Freeform 165"/>
                            <wps:cNvSpPr/>
                            <wps:spPr>
                              <a:xfrm flipH="1">
                                <a:off x="2001936" y="276273"/>
                                <a:ext cx="134620" cy="152400"/>
                              </a:xfrm>
                              <a:custGeom>
                                <a:avLst/>
                                <a:gdLst>
                                  <a:gd name="connsiteX0" fmla="*/ 39455 w 134705"/>
                                  <a:gd name="connsiteY0" fmla="*/ 63 h 152463"/>
                                  <a:gd name="connsiteX1" fmla="*/ 1355 w 134705"/>
                                  <a:gd name="connsiteY1" fmla="*/ 47688 h 152463"/>
                                  <a:gd name="connsiteX2" fmla="*/ 29930 w 134705"/>
                                  <a:gd name="connsiteY2" fmla="*/ 142938 h 152463"/>
                                  <a:gd name="connsiteX3" fmla="*/ 58505 w 134705"/>
                                  <a:gd name="connsiteY3" fmla="*/ 152463 h 152463"/>
                                  <a:gd name="connsiteX4" fmla="*/ 134705 w 134705"/>
                                  <a:gd name="connsiteY4" fmla="*/ 104838 h 152463"/>
                                  <a:gd name="connsiteX5" fmla="*/ 106130 w 134705"/>
                                  <a:gd name="connsiteY5" fmla="*/ 47688 h 152463"/>
                                  <a:gd name="connsiteX6" fmla="*/ 77555 w 134705"/>
                                  <a:gd name="connsiteY6" fmla="*/ 38163 h 152463"/>
                                  <a:gd name="connsiteX7" fmla="*/ 39455 w 134705"/>
                                  <a:gd name="connsiteY7" fmla="*/ 63 h 1524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4705" h="152463">
                                    <a:moveTo>
                                      <a:pt x="39455" y="63"/>
                                    </a:moveTo>
                                    <a:cubicBezTo>
                                      <a:pt x="26755" y="1650"/>
                                      <a:pt x="6286" y="27965"/>
                                      <a:pt x="1355" y="47688"/>
                                    </a:cubicBezTo>
                                    <a:cubicBezTo>
                                      <a:pt x="-4029" y="69225"/>
                                      <a:pt x="6854" y="124477"/>
                                      <a:pt x="29930" y="142938"/>
                                    </a:cubicBezTo>
                                    <a:cubicBezTo>
                                      <a:pt x="37770" y="149210"/>
                                      <a:pt x="48980" y="149288"/>
                                      <a:pt x="58505" y="152463"/>
                                    </a:cubicBezTo>
                                    <a:cubicBezTo>
                                      <a:pt x="126515" y="129793"/>
                                      <a:pt x="104516" y="150121"/>
                                      <a:pt x="134705" y="104838"/>
                                    </a:cubicBezTo>
                                    <a:cubicBezTo>
                                      <a:pt x="128430" y="86014"/>
                                      <a:pt x="122916" y="61117"/>
                                      <a:pt x="106130" y="47688"/>
                                    </a:cubicBezTo>
                                    <a:cubicBezTo>
                                      <a:pt x="98290" y="41416"/>
                                      <a:pt x="82721" y="46772"/>
                                      <a:pt x="77555" y="38163"/>
                                    </a:cubicBezTo>
                                    <a:cubicBezTo>
                                      <a:pt x="71021" y="27273"/>
                                      <a:pt x="52155" y="-1524"/>
                                      <a:pt x="39455" y="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Freeform 166"/>
                            <wps:cNvSpPr/>
                            <wps:spPr>
                              <a:xfrm flipH="1">
                                <a:off x="1739317" y="160723"/>
                                <a:ext cx="96520" cy="66675"/>
                              </a:xfrm>
                              <a:custGeom>
                                <a:avLst/>
                                <a:gdLst>
                                  <a:gd name="connsiteX0" fmla="*/ 57975 w 97133"/>
                                  <a:gd name="connsiteY0" fmla="*/ 0 h 66675"/>
                                  <a:gd name="connsiteX1" fmla="*/ 10350 w 97133"/>
                                  <a:gd name="connsiteY1" fmla="*/ 9525 h 66675"/>
                                  <a:gd name="connsiteX2" fmla="*/ 10350 w 97133"/>
                                  <a:gd name="connsiteY2" fmla="*/ 66675 h 66675"/>
                                  <a:gd name="connsiteX3" fmla="*/ 86550 w 97133"/>
                                  <a:gd name="connsiteY3" fmla="*/ 9525 h 66675"/>
                                  <a:gd name="connsiteX4" fmla="*/ 57975 w 97133"/>
                                  <a:gd name="connsiteY4" fmla="*/ 0 h 66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133" h="66675">
                                    <a:moveTo>
                                      <a:pt x="57975" y="0"/>
                                    </a:moveTo>
                                    <a:cubicBezTo>
                                      <a:pt x="45275" y="0"/>
                                      <a:pt x="23820" y="545"/>
                                      <a:pt x="10350" y="9525"/>
                                    </a:cubicBezTo>
                                    <a:cubicBezTo>
                                      <a:pt x="-10432" y="23380"/>
                                      <a:pt x="5732" y="52820"/>
                                      <a:pt x="10350" y="66675"/>
                                    </a:cubicBezTo>
                                    <a:cubicBezTo>
                                      <a:pt x="94854" y="57286"/>
                                      <a:pt x="111461" y="84259"/>
                                      <a:pt x="86550" y="9525"/>
                                    </a:cubicBezTo>
                                    <a:cubicBezTo>
                                      <a:pt x="85130" y="5265"/>
                                      <a:pt x="70675" y="0"/>
                                      <a:pt x="579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Freeform 167"/>
                            <wps:cNvSpPr/>
                            <wps:spPr>
                              <a:xfrm flipH="1">
                                <a:off x="201121" y="969505"/>
                                <a:ext cx="135890" cy="142875"/>
                              </a:xfrm>
                              <a:custGeom>
                                <a:avLst/>
                                <a:gdLst>
                                  <a:gd name="connsiteX0" fmla="*/ 38221 w 136205"/>
                                  <a:gd name="connsiteY0" fmla="*/ 0 h 142875"/>
                                  <a:gd name="connsiteX1" fmla="*/ 121 w 136205"/>
                                  <a:gd name="connsiteY1" fmla="*/ 76200 h 142875"/>
                                  <a:gd name="connsiteX2" fmla="*/ 9646 w 136205"/>
                                  <a:gd name="connsiteY2" fmla="*/ 123825 h 142875"/>
                                  <a:gd name="connsiteX3" fmla="*/ 66796 w 136205"/>
                                  <a:gd name="connsiteY3" fmla="*/ 142875 h 142875"/>
                                  <a:gd name="connsiteX4" fmla="*/ 133471 w 136205"/>
                                  <a:gd name="connsiteY4" fmla="*/ 133350 h 142875"/>
                                  <a:gd name="connsiteX5" fmla="*/ 123946 w 136205"/>
                                  <a:gd name="connsiteY5" fmla="*/ 104775 h 142875"/>
                                  <a:gd name="connsiteX6" fmla="*/ 85846 w 136205"/>
                                  <a:gd name="connsiteY6" fmla="*/ 47625 h 142875"/>
                                  <a:gd name="connsiteX7" fmla="*/ 66796 w 136205"/>
                                  <a:gd name="connsiteY7" fmla="*/ 19050 h 142875"/>
                                  <a:gd name="connsiteX8" fmla="*/ 38221 w 136205"/>
                                  <a:gd name="connsiteY8" fmla="*/ 0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36205" h="142875">
                                    <a:moveTo>
                                      <a:pt x="38221" y="0"/>
                                    </a:moveTo>
                                    <a:cubicBezTo>
                                      <a:pt x="32839" y="8971"/>
                                      <a:pt x="121" y="55694"/>
                                      <a:pt x="121" y="76200"/>
                                    </a:cubicBezTo>
                                    <a:cubicBezTo>
                                      <a:pt x="121" y="92389"/>
                                      <a:pt x="-1802" y="112377"/>
                                      <a:pt x="9646" y="123825"/>
                                    </a:cubicBezTo>
                                    <a:cubicBezTo>
                                      <a:pt x="23845" y="138024"/>
                                      <a:pt x="66796" y="142875"/>
                                      <a:pt x="66796" y="142875"/>
                                    </a:cubicBezTo>
                                    <a:cubicBezTo>
                                      <a:pt x="89021" y="139700"/>
                                      <a:pt x="114791" y="145803"/>
                                      <a:pt x="133471" y="133350"/>
                                    </a:cubicBezTo>
                                    <a:cubicBezTo>
                                      <a:pt x="141825" y="127781"/>
                                      <a:pt x="128822" y="113552"/>
                                      <a:pt x="123946" y="104775"/>
                                    </a:cubicBezTo>
                                    <a:cubicBezTo>
                                      <a:pt x="112827" y="84761"/>
                                      <a:pt x="98546" y="66675"/>
                                      <a:pt x="85846" y="47625"/>
                                    </a:cubicBezTo>
                                    <a:cubicBezTo>
                                      <a:pt x="79496" y="38100"/>
                                      <a:pt x="66796" y="30498"/>
                                      <a:pt x="66796" y="19050"/>
                                    </a:cubicBezTo>
                                    <a:lnTo>
                                      <a:pt x="382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Freeform 168"/>
                            <wps:cNvSpPr/>
                            <wps:spPr>
                              <a:xfrm flipH="1">
                                <a:off x="2124491" y="369213"/>
                                <a:ext cx="171450" cy="116205"/>
                              </a:xfrm>
                              <a:custGeom>
                                <a:avLst/>
                                <a:gdLst>
                                  <a:gd name="connsiteX0" fmla="*/ 47795 w 171620"/>
                                  <a:gd name="connsiteY0" fmla="*/ 2270 h 116570"/>
                                  <a:gd name="connsiteX1" fmla="*/ 9695 w 171620"/>
                                  <a:gd name="connsiteY1" fmla="*/ 68945 h 116570"/>
                                  <a:gd name="connsiteX2" fmla="*/ 95420 w 171620"/>
                                  <a:gd name="connsiteY2" fmla="*/ 107045 h 116570"/>
                                  <a:gd name="connsiteX3" fmla="*/ 123995 w 171620"/>
                                  <a:gd name="connsiteY3" fmla="*/ 116570 h 116570"/>
                                  <a:gd name="connsiteX4" fmla="*/ 171620 w 171620"/>
                                  <a:gd name="connsiteY4" fmla="*/ 78470 h 116570"/>
                                  <a:gd name="connsiteX5" fmla="*/ 152570 w 171620"/>
                                  <a:gd name="connsiteY5" fmla="*/ 49895 h 116570"/>
                                  <a:gd name="connsiteX6" fmla="*/ 143045 w 171620"/>
                                  <a:gd name="connsiteY6" fmla="*/ 21320 h 116570"/>
                                  <a:gd name="connsiteX7" fmla="*/ 47795 w 171620"/>
                                  <a:gd name="connsiteY7" fmla="*/ 2270 h 116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1620" h="116570">
                                    <a:moveTo>
                                      <a:pt x="47795" y="2270"/>
                                    </a:moveTo>
                                    <a:cubicBezTo>
                                      <a:pt x="25570" y="10208"/>
                                      <a:pt x="-19878" y="31979"/>
                                      <a:pt x="9695" y="68945"/>
                                    </a:cubicBezTo>
                                    <a:cubicBezTo>
                                      <a:pt x="26162" y="89528"/>
                                      <a:pt x="77957" y="101224"/>
                                      <a:pt x="95420" y="107045"/>
                                    </a:cubicBezTo>
                                    <a:lnTo>
                                      <a:pt x="123995" y="116570"/>
                                    </a:lnTo>
                                    <a:cubicBezTo>
                                      <a:pt x="141838" y="110622"/>
                                      <a:pt x="171620" y="107193"/>
                                      <a:pt x="171620" y="78470"/>
                                    </a:cubicBezTo>
                                    <a:cubicBezTo>
                                      <a:pt x="171620" y="67022"/>
                                      <a:pt x="157690" y="60134"/>
                                      <a:pt x="152570" y="49895"/>
                                    </a:cubicBezTo>
                                    <a:cubicBezTo>
                                      <a:pt x="148080" y="40915"/>
                                      <a:pt x="150145" y="28420"/>
                                      <a:pt x="143045" y="21320"/>
                                    </a:cubicBezTo>
                                    <a:cubicBezTo>
                                      <a:pt x="130508" y="8783"/>
                                      <a:pt x="70020" y="-5668"/>
                                      <a:pt x="47795" y="22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Freeform 169"/>
                            <wps:cNvSpPr/>
                            <wps:spPr>
                              <a:xfrm rot="16200000">
                                <a:off x="704971" y="780038"/>
                                <a:ext cx="96520" cy="66675"/>
                              </a:xfrm>
                              <a:custGeom>
                                <a:avLst/>
                                <a:gdLst>
                                  <a:gd name="connsiteX0" fmla="*/ 57975 w 97133"/>
                                  <a:gd name="connsiteY0" fmla="*/ 0 h 66675"/>
                                  <a:gd name="connsiteX1" fmla="*/ 10350 w 97133"/>
                                  <a:gd name="connsiteY1" fmla="*/ 9525 h 66675"/>
                                  <a:gd name="connsiteX2" fmla="*/ 10350 w 97133"/>
                                  <a:gd name="connsiteY2" fmla="*/ 66675 h 66675"/>
                                  <a:gd name="connsiteX3" fmla="*/ 86550 w 97133"/>
                                  <a:gd name="connsiteY3" fmla="*/ 9525 h 66675"/>
                                  <a:gd name="connsiteX4" fmla="*/ 57975 w 97133"/>
                                  <a:gd name="connsiteY4" fmla="*/ 0 h 66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133" h="66675">
                                    <a:moveTo>
                                      <a:pt x="57975" y="0"/>
                                    </a:moveTo>
                                    <a:cubicBezTo>
                                      <a:pt x="45275" y="0"/>
                                      <a:pt x="23820" y="545"/>
                                      <a:pt x="10350" y="9525"/>
                                    </a:cubicBezTo>
                                    <a:cubicBezTo>
                                      <a:pt x="-10432" y="23380"/>
                                      <a:pt x="5732" y="52820"/>
                                      <a:pt x="10350" y="66675"/>
                                    </a:cubicBezTo>
                                    <a:cubicBezTo>
                                      <a:pt x="94854" y="57286"/>
                                      <a:pt x="111461" y="84259"/>
                                      <a:pt x="86550" y="9525"/>
                                    </a:cubicBezTo>
                                    <a:cubicBezTo>
                                      <a:pt x="85130" y="5265"/>
                                      <a:pt x="70675" y="0"/>
                                      <a:pt x="579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Freeform 170"/>
                            <wps:cNvSpPr/>
                            <wps:spPr>
                              <a:xfrm>
                                <a:off x="667676" y="883780"/>
                                <a:ext cx="96520" cy="66675"/>
                              </a:xfrm>
                              <a:custGeom>
                                <a:avLst/>
                                <a:gdLst>
                                  <a:gd name="connsiteX0" fmla="*/ 57975 w 97133"/>
                                  <a:gd name="connsiteY0" fmla="*/ 0 h 66675"/>
                                  <a:gd name="connsiteX1" fmla="*/ 10350 w 97133"/>
                                  <a:gd name="connsiteY1" fmla="*/ 9525 h 66675"/>
                                  <a:gd name="connsiteX2" fmla="*/ 10350 w 97133"/>
                                  <a:gd name="connsiteY2" fmla="*/ 66675 h 66675"/>
                                  <a:gd name="connsiteX3" fmla="*/ 86550 w 97133"/>
                                  <a:gd name="connsiteY3" fmla="*/ 9525 h 66675"/>
                                  <a:gd name="connsiteX4" fmla="*/ 57975 w 97133"/>
                                  <a:gd name="connsiteY4" fmla="*/ 0 h 66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133" h="66675">
                                    <a:moveTo>
                                      <a:pt x="57975" y="0"/>
                                    </a:moveTo>
                                    <a:cubicBezTo>
                                      <a:pt x="45275" y="0"/>
                                      <a:pt x="23820" y="545"/>
                                      <a:pt x="10350" y="9525"/>
                                    </a:cubicBezTo>
                                    <a:cubicBezTo>
                                      <a:pt x="-10432" y="23380"/>
                                      <a:pt x="5732" y="52820"/>
                                      <a:pt x="10350" y="66675"/>
                                    </a:cubicBezTo>
                                    <a:cubicBezTo>
                                      <a:pt x="94854" y="57286"/>
                                      <a:pt x="111461" y="84259"/>
                                      <a:pt x="86550" y="9525"/>
                                    </a:cubicBezTo>
                                    <a:cubicBezTo>
                                      <a:pt x="85130" y="5265"/>
                                      <a:pt x="70675" y="0"/>
                                      <a:pt x="5797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Freeform 171"/>
                            <wps:cNvSpPr/>
                            <wps:spPr>
                              <a:xfrm>
                                <a:off x="1658106" y="471110"/>
                                <a:ext cx="447675" cy="409575"/>
                              </a:xfrm>
                              <a:custGeom>
                                <a:avLst/>
                                <a:gdLst>
                                  <a:gd name="connsiteX0" fmla="*/ 419100 w 447675"/>
                                  <a:gd name="connsiteY0" fmla="*/ 123825 h 409575"/>
                                  <a:gd name="connsiteX1" fmla="*/ 295275 w 447675"/>
                                  <a:gd name="connsiteY1" fmla="*/ 95250 h 409575"/>
                                  <a:gd name="connsiteX2" fmla="*/ 266700 w 447675"/>
                                  <a:gd name="connsiteY2" fmla="*/ 85725 h 409575"/>
                                  <a:gd name="connsiteX3" fmla="*/ 238125 w 447675"/>
                                  <a:gd name="connsiteY3" fmla="*/ 66675 h 409575"/>
                                  <a:gd name="connsiteX4" fmla="*/ 190500 w 447675"/>
                                  <a:gd name="connsiteY4" fmla="*/ 19050 h 409575"/>
                                  <a:gd name="connsiteX5" fmla="*/ 133350 w 447675"/>
                                  <a:gd name="connsiteY5" fmla="*/ 0 h 409575"/>
                                  <a:gd name="connsiteX6" fmla="*/ 85725 w 447675"/>
                                  <a:gd name="connsiteY6" fmla="*/ 9525 h 409575"/>
                                  <a:gd name="connsiteX7" fmla="*/ 0 w 447675"/>
                                  <a:gd name="connsiteY7" fmla="*/ 76200 h 409575"/>
                                  <a:gd name="connsiteX8" fmla="*/ 19050 w 447675"/>
                                  <a:gd name="connsiteY8" fmla="*/ 142875 h 409575"/>
                                  <a:gd name="connsiteX9" fmla="*/ 47625 w 447675"/>
                                  <a:gd name="connsiteY9" fmla="*/ 152400 h 409575"/>
                                  <a:gd name="connsiteX10" fmla="*/ 76200 w 447675"/>
                                  <a:gd name="connsiteY10" fmla="*/ 180975 h 409575"/>
                                  <a:gd name="connsiteX11" fmla="*/ 104775 w 447675"/>
                                  <a:gd name="connsiteY11" fmla="*/ 238125 h 409575"/>
                                  <a:gd name="connsiteX12" fmla="*/ 142875 w 447675"/>
                                  <a:gd name="connsiteY12" fmla="*/ 295275 h 409575"/>
                                  <a:gd name="connsiteX13" fmla="*/ 180975 w 447675"/>
                                  <a:gd name="connsiteY13" fmla="*/ 333375 h 409575"/>
                                  <a:gd name="connsiteX14" fmla="*/ 219075 w 447675"/>
                                  <a:gd name="connsiteY14" fmla="*/ 390525 h 409575"/>
                                  <a:gd name="connsiteX15" fmla="*/ 276225 w 447675"/>
                                  <a:gd name="connsiteY15" fmla="*/ 409575 h 409575"/>
                                  <a:gd name="connsiteX16" fmla="*/ 390525 w 447675"/>
                                  <a:gd name="connsiteY16" fmla="*/ 381000 h 409575"/>
                                  <a:gd name="connsiteX17" fmla="*/ 428625 w 447675"/>
                                  <a:gd name="connsiteY17" fmla="*/ 323850 h 409575"/>
                                  <a:gd name="connsiteX18" fmla="*/ 438150 w 447675"/>
                                  <a:gd name="connsiteY18" fmla="*/ 285750 h 409575"/>
                                  <a:gd name="connsiteX19" fmla="*/ 447675 w 447675"/>
                                  <a:gd name="connsiteY19" fmla="*/ 257175 h 409575"/>
                                  <a:gd name="connsiteX20" fmla="*/ 419100 w 447675"/>
                                  <a:gd name="connsiteY20" fmla="*/ 123825 h 409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447675" h="409575">
                                    <a:moveTo>
                                      <a:pt x="419100" y="123825"/>
                                    </a:moveTo>
                                    <a:cubicBezTo>
                                      <a:pt x="393700" y="96837"/>
                                      <a:pt x="329740" y="106738"/>
                                      <a:pt x="295275" y="95250"/>
                                    </a:cubicBezTo>
                                    <a:cubicBezTo>
                                      <a:pt x="285750" y="92075"/>
                                      <a:pt x="275680" y="90215"/>
                                      <a:pt x="266700" y="85725"/>
                                    </a:cubicBezTo>
                                    <a:cubicBezTo>
                                      <a:pt x="256461" y="80605"/>
                                      <a:pt x="247650" y="73025"/>
                                      <a:pt x="238125" y="66675"/>
                                    </a:cubicBezTo>
                                    <a:cubicBezTo>
                                      <a:pt x="220746" y="40607"/>
                                      <a:pt x="220579" y="32418"/>
                                      <a:pt x="190500" y="19050"/>
                                    </a:cubicBezTo>
                                    <a:cubicBezTo>
                                      <a:pt x="172150" y="10895"/>
                                      <a:pt x="133350" y="0"/>
                                      <a:pt x="133350" y="0"/>
                                    </a:cubicBezTo>
                                    <a:cubicBezTo>
                                      <a:pt x="117475" y="3175"/>
                                      <a:pt x="99383" y="833"/>
                                      <a:pt x="85725" y="9525"/>
                                    </a:cubicBezTo>
                                    <a:cubicBezTo>
                                      <a:pt x="-55624" y="99474"/>
                                      <a:pt x="82867" y="48578"/>
                                      <a:pt x="0" y="76200"/>
                                    </a:cubicBezTo>
                                    <a:cubicBezTo>
                                      <a:pt x="6350" y="98425"/>
                                      <a:pt x="6799" y="123274"/>
                                      <a:pt x="19050" y="142875"/>
                                    </a:cubicBezTo>
                                    <a:cubicBezTo>
                                      <a:pt x="24371" y="151389"/>
                                      <a:pt x="39271" y="146831"/>
                                      <a:pt x="47625" y="152400"/>
                                    </a:cubicBezTo>
                                    <a:cubicBezTo>
                                      <a:pt x="58833" y="159872"/>
                                      <a:pt x="66675" y="171450"/>
                                      <a:pt x="76200" y="180975"/>
                                    </a:cubicBezTo>
                                    <a:cubicBezTo>
                                      <a:pt x="100141" y="252799"/>
                                      <a:pt x="67846" y="164267"/>
                                      <a:pt x="104775" y="238125"/>
                                    </a:cubicBezTo>
                                    <a:cubicBezTo>
                                      <a:pt x="132344" y="293264"/>
                                      <a:pt x="88706" y="241106"/>
                                      <a:pt x="142875" y="295275"/>
                                    </a:cubicBezTo>
                                    <a:cubicBezTo>
                                      <a:pt x="168275" y="371475"/>
                                      <a:pt x="130175" y="282575"/>
                                      <a:pt x="180975" y="333375"/>
                                    </a:cubicBezTo>
                                    <a:cubicBezTo>
                                      <a:pt x="230201" y="382601"/>
                                      <a:pt x="135851" y="344290"/>
                                      <a:pt x="219075" y="390525"/>
                                    </a:cubicBezTo>
                                    <a:cubicBezTo>
                                      <a:pt x="236628" y="400277"/>
                                      <a:pt x="276225" y="409575"/>
                                      <a:pt x="276225" y="409575"/>
                                    </a:cubicBezTo>
                                    <a:cubicBezTo>
                                      <a:pt x="312475" y="405547"/>
                                      <a:pt x="362257" y="413306"/>
                                      <a:pt x="390525" y="381000"/>
                                    </a:cubicBezTo>
                                    <a:cubicBezTo>
                                      <a:pt x="405602" y="363770"/>
                                      <a:pt x="428625" y="323850"/>
                                      <a:pt x="428625" y="323850"/>
                                    </a:cubicBezTo>
                                    <a:cubicBezTo>
                                      <a:pt x="431800" y="311150"/>
                                      <a:pt x="434554" y="298337"/>
                                      <a:pt x="438150" y="285750"/>
                                    </a:cubicBezTo>
                                    <a:cubicBezTo>
                                      <a:pt x="440908" y="276096"/>
                                      <a:pt x="447675" y="267215"/>
                                      <a:pt x="447675" y="257175"/>
                                    </a:cubicBezTo>
                                    <a:cubicBezTo>
                                      <a:pt x="447675" y="222106"/>
                                      <a:pt x="444500" y="150813"/>
                                      <a:pt x="419100" y="1238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Freeform 172"/>
                            <wps:cNvSpPr/>
                            <wps:spPr>
                              <a:xfrm>
                                <a:off x="1553671" y="1200198"/>
                                <a:ext cx="123825" cy="104775"/>
                              </a:xfrm>
                              <a:custGeom>
                                <a:avLst/>
                                <a:gdLst>
                                  <a:gd name="connsiteX0" fmla="*/ 95250 w 123825"/>
                                  <a:gd name="connsiteY0" fmla="*/ 0 h 104775"/>
                                  <a:gd name="connsiteX1" fmla="*/ 9525 w 123825"/>
                                  <a:gd name="connsiteY1" fmla="*/ 9525 h 104775"/>
                                  <a:gd name="connsiteX2" fmla="*/ 0 w 123825"/>
                                  <a:gd name="connsiteY2" fmla="*/ 38100 h 104775"/>
                                  <a:gd name="connsiteX3" fmla="*/ 38100 w 123825"/>
                                  <a:gd name="connsiteY3" fmla="*/ 104775 h 104775"/>
                                  <a:gd name="connsiteX4" fmla="*/ 104775 w 123825"/>
                                  <a:gd name="connsiteY4" fmla="*/ 95250 h 104775"/>
                                  <a:gd name="connsiteX5" fmla="*/ 123825 w 123825"/>
                                  <a:gd name="connsiteY5" fmla="*/ 38100 h 104775"/>
                                  <a:gd name="connsiteX6" fmla="*/ 95250 w 123825"/>
                                  <a:gd name="connsiteY6" fmla="*/ 0 h 104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3825" h="104775">
                                    <a:moveTo>
                                      <a:pt x="95250" y="0"/>
                                    </a:moveTo>
                                    <a:cubicBezTo>
                                      <a:pt x="66675" y="3175"/>
                                      <a:pt x="36219" y="-1153"/>
                                      <a:pt x="9525" y="9525"/>
                                    </a:cubicBezTo>
                                    <a:cubicBezTo>
                                      <a:pt x="203" y="13254"/>
                                      <a:pt x="0" y="28060"/>
                                      <a:pt x="0" y="38100"/>
                                    </a:cubicBezTo>
                                    <a:cubicBezTo>
                                      <a:pt x="0" y="89104"/>
                                      <a:pt x="4377" y="82293"/>
                                      <a:pt x="38100" y="104775"/>
                                    </a:cubicBezTo>
                                    <a:cubicBezTo>
                                      <a:pt x="60325" y="101600"/>
                                      <a:pt x="87054" y="109033"/>
                                      <a:pt x="104775" y="95250"/>
                                    </a:cubicBezTo>
                                    <a:cubicBezTo>
                                      <a:pt x="120626" y="82922"/>
                                      <a:pt x="123825" y="38100"/>
                                      <a:pt x="123825" y="38100"/>
                                    </a:cubicBezTo>
                                    <a:lnTo>
                                      <a:pt x="952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Freeform 173"/>
                            <wps:cNvSpPr/>
                            <wps:spPr>
                              <a:xfrm>
                                <a:off x="1906081" y="437992"/>
                                <a:ext cx="219694" cy="104981"/>
                              </a:xfrm>
                              <a:custGeom>
                                <a:avLst/>
                                <a:gdLst>
                                  <a:gd name="connsiteX0" fmla="*/ 114315 w 219694"/>
                                  <a:gd name="connsiteY0" fmla="*/ 19256 h 104981"/>
                                  <a:gd name="connsiteX1" fmla="*/ 66690 w 219694"/>
                                  <a:gd name="connsiteY1" fmla="*/ 9731 h 104981"/>
                                  <a:gd name="connsiteX2" fmla="*/ 38115 w 219694"/>
                                  <a:gd name="connsiteY2" fmla="*/ 206 h 104981"/>
                                  <a:gd name="connsiteX3" fmla="*/ 9540 w 219694"/>
                                  <a:gd name="connsiteY3" fmla="*/ 19256 h 104981"/>
                                  <a:gd name="connsiteX4" fmla="*/ 9540 w 219694"/>
                                  <a:gd name="connsiteY4" fmla="*/ 95456 h 104981"/>
                                  <a:gd name="connsiteX5" fmla="*/ 38115 w 219694"/>
                                  <a:gd name="connsiteY5" fmla="*/ 104981 h 104981"/>
                                  <a:gd name="connsiteX6" fmla="*/ 190515 w 219694"/>
                                  <a:gd name="connsiteY6" fmla="*/ 95456 h 104981"/>
                                  <a:gd name="connsiteX7" fmla="*/ 209565 w 219694"/>
                                  <a:gd name="connsiteY7" fmla="*/ 47831 h 104981"/>
                                  <a:gd name="connsiteX8" fmla="*/ 114315 w 219694"/>
                                  <a:gd name="connsiteY8" fmla="*/ 19256 h 1049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19694" h="104981">
                                    <a:moveTo>
                                      <a:pt x="114315" y="19256"/>
                                    </a:moveTo>
                                    <a:cubicBezTo>
                                      <a:pt x="90503" y="12906"/>
                                      <a:pt x="82396" y="13658"/>
                                      <a:pt x="66690" y="9731"/>
                                    </a:cubicBezTo>
                                    <a:cubicBezTo>
                                      <a:pt x="56950" y="7296"/>
                                      <a:pt x="48019" y="-1445"/>
                                      <a:pt x="38115" y="206"/>
                                    </a:cubicBezTo>
                                    <a:cubicBezTo>
                                      <a:pt x="26823" y="2088"/>
                                      <a:pt x="19065" y="12906"/>
                                      <a:pt x="9540" y="19256"/>
                                    </a:cubicBezTo>
                                    <a:cubicBezTo>
                                      <a:pt x="5917" y="37370"/>
                                      <a:pt x="-9986" y="75930"/>
                                      <a:pt x="9540" y="95456"/>
                                    </a:cubicBezTo>
                                    <a:cubicBezTo>
                                      <a:pt x="16640" y="102556"/>
                                      <a:pt x="28590" y="101806"/>
                                      <a:pt x="38115" y="104981"/>
                                    </a:cubicBezTo>
                                    <a:cubicBezTo>
                                      <a:pt x="88915" y="101806"/>
                                      <a:pt x="140239" y="103394"/>
                                      <a:pt x="190515" y="95456"/>
                                    </a:cubicBezTo>
                                    <a:cubicBezTo>
                                      <a:pt x="222159" y="90460"/>
                                      <a:pt x="227345" y="70056"/>
                                      <a:pt x="209565" y="47831"/>
                                    </a:cubicBezTo>
                                    <a:cubicBezTo>
                                      <a:pt x="191507" y="25259"/>
                                      <a:pt x="138127" y="25606"/>
                                      <a:pt x="114315" y="192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Freeform 174"/>
                            <wps:cNvSpPr/>
                            <wps:spPr>
                              <a:xfrm>
                                <a:off x="1925090" y="922022"/>
                                <a:ext cx="190979" cy="99993"/>
                              </a:xfrm>
                              <a:custGeom>
                                <a:avLst/>
                                <a:gdLst>
                                  <a:gd name="connsiteX0" fmla="*/ 152456 w 190979"/>
                                  <a:gd name="connsiteY0" fmla="*/ 1951 h 99993"/>
                                  <a:gd name="connsiteX1" fmla="*/ 28631 w 190979"/>
                                  <a:gd name="connsiteY1" fmla="*/ 11476 h 99993"/>
                                  <a:gd name="connsiteX2" fmla="*/ 56 w 190979"/>
                                  <a:gd name="connsiteY2" fmla="*/ 40051 h 99993"/>
                                  <a:gd name="connsiteX3" fmla="*/ 47681 w 190979"/>
                                  <a:gd name="connsiteY3" fmla="*/ 97201 h 99993"/>
                                  <a:gd name="connsiteX4" fmla="*/ 181031 w 190979"/>
                                  <a:gd name="connsiteY4" fmla="*/ 40051 h 99993"/>
                                  <a:gd name="connsiteX5" fmla="*/ 152456 w 190979"/>
                                  <a:gd name="connsiteY5" fmla="*/ 1951 h 999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0979" h="99993">
                                    <a:moveTo>
                                      <a:pt x="152456" y="1951"/>
                                    </a:moveTo>
                                    <a:cubicBezTo>
                                      <a:pt x="127056" y="-2811"/>
                                      <a:pt x="68792" y="1436"/>
                                      <a:pt x="28631" y="11476"/>
                                    </a:cubicBezTo>
                                    <a:cubicBezTo>
                                      <a:pt x="15563" y="14743"/>
                                      <a:pt x="2271" y="26764"/>
                                      <a:pt x="56" y="40051"/>
                                    </a:cubicBezTo>
                                    <a:cubicBezTo>
                                      <a:pt x="-1838" y="51418"/>
                                      <a:pt x="44449" y="93969"/>
                                      <a:pt x="47681" y="97201"/>
                                    </a:cubicBezTo>
                                    <a:cubicBezTo>
                                      <a:pt x="215888" y="85987"/>
                                      <a:pt x="196804" y="134687"/>
                                      <a:pt x="181031" y="40051"/>
                                    </a:cubicBezTo>
                                    <a:cubicBezTo>
                                      <a:pt x="180509" y="36919"/>
                                      <a:pt x="177856" y="6713"/>
                                      <a:pt x="152456" y="19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Freeform 175"/>
                            <wps:cNvSpPr/>
                            <wps:spPr>
                              <a:xfrm>
                                <a:off x="1550577" y="665994"/>
                                <a:ext cx="72902" cy="69718"/>
                              </a:xfrm>
                              <a:custGeom>
                                <a:avLst/>
                                <a:gdLst>
                                  <a:gd name="connsiteX0" fmla="*/ 50719 w 72902"/>
                                  <a:gd name="connsiteY0" fmla="*/ 804 h 69718"/>
                                  <a:gd name="connsiteX1" fmla="*/ 3094 w 72902"/>
                                  <a:gd name="connsiteY1" fmla="*/ 29379 h 69718"/>
                                  <a:gd name="connsiteX2" fmla="*/ 12619 w 72902"/>
                                  <a:gd name="connsiteY2" fmla="*/ 67479 h 69718"/>
                                  <a:gd name="connsiteX3" fmla="*/ 69769 w 72902"/>
                                  <a:gd name="connsiteY3" fmla="*/ 57954 h 69718"/>
                                  <a:gd name="connsiteX4" fmla="*/ 50719 w 72902"/>
                                  <a:gd name="connsiteY4" fmla="*/ 804 h 69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2902" h="69718">
                                    <a:moveTo>
                                      <a:pt x="50719" y="804"/>
                                    </a:moveTo>
                                    <a:cubicBezTo>
                                      <a:pt x="39607" y="-3958"/>
                                      <a:pt x="12279" y="13305"/>
                                      <a:pt x="3094" y="29379"/>
                                    </a:cubicBezTo>
                                    <a:cubicBezTo>
                                      <a:pt x="-3401" y="40745"/>
                                      <a:pt x="587" y="62322"/>
                                      <a:pt x="12619" y="67479"/>
                                    </a:cubicBezTo>
                                    <a:cubicBezTo>
                                      <a:pt x="30370" y="75087"/>
                                      <a:pt x="50719" y="61129"/>
                                      <a:pt x="69769" y="57954"/>
                                    </a:cubicBezTo>
                                    <a:cubicBezTo>
                                      <a:pt x="80298" y="26367"/>
                                      <a:pt x="61831" y="5566"/>
                                      <a:pt x="50719" y="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Freeform 176"/>
                            <wps:cNvSpPr/>
                            <wps:spPr>
                              <a:xfrm>
                                <a:off x="1667444" y="684776"/>
                                <a:ext cx="96891" cy="115372"/>
                              </a:xfrm>
                              <a:custGeom>
                                <a:avLst/>
                                <a:gdLst>
                                  <a:gd name="connsiteX0" fmla="*/ 38627 w 96891"/>
                                  <a:gd name="connsiteY0" fmla="*/ 1072 h 115372"/>
                                  <a:gd name="connsiteX1" fmla="*/ 10052 w 96891"/>
                                  <a:gd name="connsiteY1" fmla="*/ 77272 h 115372"/>
                                  <a:gd name="connsiteX2" fmla="*/ 67202 w 96891"/>
                                  <a:gd name="connsiteY2" fmla="*/ 115372 h 115372"/>
                                  <a:gd name="connsiteX3" fmla="*/ 95777 w 96891"/>
                                  <a:gd name="connsiteY3" fmla="*/ 96322 h 115372"/>
                                  <a:gd name="connsiteX4" fmla="*/ 86252 w 96891"/>
                                  <a:gd name="connsiteY4" fmla="*/ 48697 h 115372"/>
                                  <a:gd name="connsiteX5" fmla="*/ 38627 w 96891"/>
                                  <a:gd name="connsiteY5" fmla="*/ 1072 h 1153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891" h="115372">
                                    <a:moveTo>
                                      <a:pt x="38627" y="1072"/>
                                    </a:moveTo>
                                    <a:cubicBezTo>
                                      <a:pt x="25927" y="5835"/>
                                      <a:pt x="-20083" y="47137"/>
                                      <a:pt x="10052" y="77272"/>
                                    </a:cubicBezTo>
                                    <a:cubicBezTo>
                                      <a:pt x="26241" y="93461"/>
                                      <a:pt x="67202" y="115372"/>
                                      <a:pt x="67202" y="115372"/>
                                    </a:cubicBezTo>
                                    <a:cubicBezTo>
                                      <a:pt x="76727" y="109022"/>
                                      <a:pt x="92632" y="107329"/>
                                      <a:pt x="95777" y="96322"/>
                                    </a:cubicBezTo>
                                    <a:cubicBezTo>
                                      <a:pt x="100225" y="80756"/>
                                      <a:pt x="90179" y="64403"/>
                                      <a:pt x="86252" y="48697"/>
                                    </a:cubicBezTo>
                                    <a:cubicBezTo>
                                      <a:pt x="75723" y="6581"/>
                                      <a:pt x="51327" y="-3691"/>
                                      <a:pt x="38627" y="10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Freeform 177"/>
                            <wps:cNvSpPr/>
                            <wps:spPr>
                              <a:xfrm rot="5400000" flipH="1">
                                <a:off x="1525192" y="514192"/>
                                <a:ext cx="164276" cy="69215"/>
                              </a:xfrm>
                              <a:custGeom>
                                <a:avLst/>
                                <a:gdLst>
                                  <a:gd name="connsiteX0" fmla="*/ 50719 w 72902"/>
                                  <a:gd name="connsiteY0" fmla="*/ 804 h 69718"/>
                                  <a:gd name="connsiteX1" fmla="*/ 3094 w 72902"/>
                                  <a:gd name="connsiteY1" fmla="*/ 29379 h 69718"/>
                                  <a:gd name="connsiteX2" fmla="*/ 12619 w 72902"/>
                                  <a:gd name="connsiteY2" fmla="*/ 67479 h 69718"/>
                                  <a:gd name="connsiteX3" fmla="*/ 69769 w 72902"/>
                                  <a:gd name="connsiteY3" fmla="*/ 57954 h 69718"/>
                                  <a:gd name="connsiteX4" fmla="*/ 50719 w 72902"/>
                                  <a:gd name="connsiteY4" fmla="*/ 804 h 69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2902" h="69718">
                                    <a:moveTo>
                                      <a:pt x="50719" y="804"/>
                                    </a:moveTo>
                                    <a:cubicBezTo>
                                      <a:pt x="39607" y="-3958"/>
                                      <a:pt x="12279" y="13305"/>
                                      <a:pt x="3094" y="29379"/>
                                    </a:cubicBezTo>
                                    <a:cubicBezTo>
                                      <a:pt x="-3401" y="40745"/>
                                      <a:pt x="587" y="62322"/>
                                      <a:pt x="12619" y="67479"/>
                                    </a:cubicBezTo>
                                    <a:cubicBezTo>
                                      <a:pt x="30370" y="75087"/>
                                      <a:pt x="50719" y="61129"/>
                                      <a:pt x="69769" y="57954"/>
                                    </a:cubicBezTo>
                                    <a:cubicBezTo>
                                      <a:pt x="80298" y="26367"/>
                                      <a:pt x="61831" y="5566"/>
                                      <a:pt x="50719" y="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Freeform 178"/>
                            <wps:cNvSpPr/>
                            <wps:spPr>
                              <a:xfrm>
                                <a:off x="1441913" y="1314498"/>
                                <a:ext cx="200025" cy="266700"/>
                              </a:xfrm>
                              <a:custGeom>
                                <a:avLst/>
                                <a:gdLst>
                                  <a:gd name="connsiteX0" fmla="*/ 161925 w 200025"/>
                                  <a:gd name="connsiteY0" fmla="*/ 38100 h 266700"/>
                                  <a:gd name="connsiteX1" fmla="*/ 66675 w 200025"/>
                                  <a:gd name="connsiteY1" fmla="*/ 0 h 266700"/>
                                  <a:gd name="connsiteX2" fmla="*/ 9525 w 200025"/>
                                  <a:gd name="connsiteY2" fmla="*/ 9525 h 266700"/>
                                  <a:gd name="connsiteX3" fmla="*/ 0 w 200025"/>
                                  <a:gd name="connsiteY3" fmla="*/ 47625 h 266700"/>
                                  <a:gd name="connsiteX4" fmla="*/ 19050 w 200025"/>
                                  <a:gd name="connsiteY4" fmla="*/ 180975 h 266700"/>
                                  <a:gd name="connsiteX5" fmla="*/ 28575 w 200025"/>
                                  <a:gd name="connsiteY5" fmla="*/ 228600 h 266700"/>
                                  <a:gd name="connsiteX6" fmla="*/ 47625 w 200025"/>
                                  <a:gd name="connsiteY6" fmla="*/ 257175 h 266700"/>
                                  <a:gd name="connsiteX7" fmla="*/ 76200 w 200025"/>
                                  <a:gd name="connsiteY7" fmla="*/ 266700 h 266700"/>
                                  <a:gd name="connsiteX8" fmla="*/ 142875 w 200025"/>
                                  <a:gd name="connsiteY8" fmla="*/ 200025 h 266700"/>
                                  <a:gd name="connsiteX9" fmla="*/ 200025 w 200025"/>
                                  <a:gd name="connsiteY9" fmla="*/ 142875 h 266700"/>
                                  <a:gd name="connsiteX10" fmla="*/ 161925 w 200025"/>
                                  <a:gd name="connsiteY10" fmla="*/ 38100 h 266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00025" h="266700">
                                    <a:moveTo>
                                      <a:pt x="161925" y="38100"/>
                                    </a:moveTo>
                                    <a:cubicBezTo>
                                      <a:pt x="139700" y="14288"/>
                                      <a:pt x="110528" y="0"/>
                                      <a:pt x="66675" y="0"/>
                                    </a:cubicBezTo>
                                    <a:cubicBezTo>
                                      <a:pt x="47362" y="0"/>
                                      <a:pt x="28575" y="6350"/>
                                      <a:pt x="9525" y="9525"/>
                                    </a:cubicBezTo>
                                    <a:cubicBezTo>
                                      <a:pt x="6350" y="22225"/>
                                      <a:pt x="0" y="34534"/>
                                      <a:pt x="0" y="47625"/>
                                    </a:cubicBezTo>
                                    <a:cubicBezTo>
                                      <a:pt x="0" y="128217"/>
                                      <a:pt x="6228" y="123277"/>
                                      <a:pt x="19050" y="180975"/>
                                    </a:cubicBezTo>
                                    <a:cubicBezTo>
                                      <a:pt x="22562" y="196779"/>
                                      <a:pt x="22891" y="213441"/>
                                      <a:pt x="28575" y="228600"/>
                                    </a:cubicBezTo>
                                    <a:cubicBezTo>
                                      <a:pt x="32595" y="239319"/>
                                      <a:pt x="38686" y="250024"/>
                                      <a:pt x="47625" y="257175"/>
                                    </a:cubicBezTo>
                                    <a:cubicBezTo>
                                      <a:pt x="55465" y="263447"/>
                                      <a:pt x="66675" y="263525"/>
                                      <a:pt x="76200" y="266700"/>
                                    </a:cubicBezTo>
                                    <a:cubicBezTo>
                                      <a:pt x="192231" y="243494"/>
                                      <a:pt x="58282" y="284618"/>
                                      <a:pt x="142875" y="200025"/>
                                    </a:cubicBezTo>
                                    <a:lnTo>
                                      <a:pt x="200025" y="142875"/>
                                    </a:lnTo>
                                    <a:cubicBezTo>
                                      <a:pt x="190106" y="63525"/>
                                      <a:pt x="184150" y="61912"/>
                                      <a:pt x="161925" y="381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Freeform 179"/>
                            <wps:cNvSpPr/>
                            <wps:spPr>
                              <a:xfrm>
                                <a:off x="1296496" y="1312731"/>
                                <a:ext cx="124471" cy="97017"/>
                              </a:xfrm>
                              <a:custGeom>
                                <a:avLst/>
                                <a:gdLst>
                                  <a:gd name="connsiteX0" fmla="*/ 76200 w 124471"/>
                                  <a:gd name="connsiteY0" fmla="*/ 1767 h 97017"/>
                                  <a:gd name="connsiteX1" fmla="*/ 19050 w 124471"/>
                                  <a:gd name="connsiteY1" fmla="*/ 11292 h 97017"/>
                                  <a:gd name="connsiteX2" fmla="*/ 0 w 124471"/>
                                  <a:gd name="connsiteY2" fmla="*/ 68442 h 97017"/>
                                  <a:gd name="connsiteX3" fmla="*/ 57150 w 124471"/>
                                  <a:gd name="connsiteY3" fmla="*/ 97017 h 97017"/>
                                  <a:gd name="connsiteX4" fmla="*/ 104775 w 124471"/>
                                  <a:gd name="connsiteY4" fmla="*/ 87492 h 97017"/>
                                  <a:gd name="connsiteX5" fmla="*/ 114300 w 124471"/>
                                  <a:gd name="connsiteY5" fmla="*/ 30342 h 97017"/>
                                  <a:gd name="connsiteX6" fmla="*/ 76200 w 124471"/>
                                  <a:gd name="connsiteY6" fmla="*/ 1767 h 970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4471" h="97017">
                                    <a:moveTo>
                                      <a:pt x="76200" y="1767"/>
                                    </a:moveTo>
                                    <a:cubicBezTo>
                                      <a:pt x="60325" y="-1408"/>
                                      <a:pt x="33584" y="-1426"/>
                                      <a:pt x="19050" y="11292"/>
                                    </a:cubicBezTo>
                                    <a:cubicBezTo>
                                      <a:pt x="3938" y="24515"/>
                                      <a:pt x="0" y="68442"/>
                                      <a:pt x="0" y="68442"/>
                                    </a:cubicBezTo>
                                    <a:cubicBezTo>
                                      <a:pt x="14447" y="78074"/>
                                      <a:pt x="37432" y="97017"/>
                                      <a:pt x="57150" y="97017"/>
                                    </a:cubicBezTo>
                                    <a:cubicBezTo>
                                      <a:pt x="73339" y="97017"/>
                                      <a:pt x="88900" y="90667"/>
                                      <a:pt x="104775" y="87492"/>
                                    </a:cubicBezTo>
                                    <a:cubicBezTo>
                                      <a:pt x="121900" y="61804"/>
                                      <a:pt x="134018" y="59918"/>
                                      <a:pt x="114300" y="30342"/>
                                    </a:cubicBezTo>
                                    <a:cubicBezTo>
                                      <a:pt x="112539" y="27700"/>
                                      <a:pt x="92075" y="4942"/>
                                      <a:pt x="76200" y="17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Freeform 180"/>
                            <wps:cNvSpPr/>
                            <wps:spPr>
                              <a:xfrm>
                                <a:off x="1334596" y="1438007"/>
                                <a:ext cx="95414" cy="200341"/>
                              </a:xfrm>
                              <a:custGeom>
                                <a:avLst/>
                                <a:gdLst>
                                  <a:gd name="connsiteX0" fmla="*/ 76200 w 95414"/>
                                  <a:gd name="connsiteY0" fmla="*/ 19366 h 200341"/>
                                  <a:gd name="connsiteX1" fmla="*/ 28575 w 95414"/>
                                  <a:gd name="connsiteY1" fmla="*/ 316 h 200341"/>
                                  <a:gd name="connsiteX2" fmla="*/ 0 w 95414"/>
                                  <a:gd name="connsiteY2" fmla="*/ 57466 h 200341"/>
                                  <a:gd name="connsiteX3" fmla="*/ 19050 w 95414"/>
                                  <a:gd name="connsiteY3" fmla="*/ 152716 h 200341"/>
                                  <a:gd name="connsiteX4" fmla="*/ 38100 w 95414"/>
                                  <a:gd name="connsiteY4" fmla="*/ 181291 h 200341"/>
                                  <a:gd name="connsiteX5" fmla="*/ 95250 w 95414"/>
                                  <a:gd name="connsiteY5" fmla="*/ 200341 h 200341"/>
                                  <a:gd name="connsiteX6" fmla="*/ 95250 w 95414"/>
                                  <a:gd name="connsiteY6" fmla="*/ 57466 h 200341"/>
                                  <a:gd name="connsiteX7" fmla="*/ 76200 w 95414"/>
                                  <a:gd name="connsiteY7" fmla="*/ 19366 h 200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5414" h="200341">
                                    <a:moveTo>
                                      <a:pt x="76200" y="19366"/>
                                    </a:moveTo>
                                    <a:cubicBezTo>
                                      <a:pt x="65087" y="9841"/>
                                      <a:pt x="45501" y="-2102"/>
                                      <a:pt x="28575" y="316"/>
                                    </a:cubicBezTo>
                                    <a:cubicBezTo>
                                      <a:pt x="15650" y="2162"/>
                                      <a:pt x="2889" y="48800"/>
                                      <a:pt x="0" y="57466"/>
                                    </a:cubicBezTo>
                                    <a:cubicBezTo>
                                      <a:pt x="3510" y="82037"/>
                                      <a:pt x="5750" y="126117"/>
                                      <a:pt x="19050" y="152716"/>
                                    </a:cubicBezTo>
                                    <a:cubicBezTo>
                                      <a:pt x="24170" y="162955"/>
                                      <a:pt x="28392" y="175224"/>
                                      <a:pt x="38100" y="181291"/>
                                    </a:cubicBezTo>
                                    <a:cubicBezTo>
                                      <a:pt x="55128" y="191934"/>
                                      <a:pt x="95250" y="200341"/>
                                      <a:pt x="95250" y="200341"/>
                                    </a:cubicBezTo>
                                    <a:cubicBezTo>
                                      <a:pt x="85938" y="125844"/>
                                      <a:pt x="79476" y="128449"/>
                                      <a:pt x="95250" y="57466"/>
                                    </a:cubicBezTo>
                                    <a:cubicBezTo>
                                      <a:pt x="96790" y="50536"/>
                                      <a:pt x="87313" y="28891"/>
                                      <a:pt x="76200" y="193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6" name="Text Box 330"/>
                          <wps:cNvSpPr txBox="1"/>
                          <wps:spPr>
                            <a:xfrm>
                              <a:off x="3068146" y="133399"/>
                              <a:ext cx="1104900" cy="4646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06E4" w:rsidRDefault="009D06E4" w:rsidP="009D06E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pieces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of rock and mineral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Freeform 127"/>
                          <wps:cNvSpPr/>
                          <wps:spPr>
                            <a:xfrm>
                              <a:off x="2687146" y="247394"/>
                              <a:ext cx="228600" cy="228904"/>
                            </a:xfrm>
                            <a:custGeom>
                              <a:avLst/>
                              <a:gdLst>
                                <a:gd name="connsiteX0" fmla="*/ 133350 w 228600"/>
                                <a:gd name="connsiteY0" fmla="*/ 304 h 228904"/>
                                <a:gd name="connsiteX1" fmla="*/ 57150 w 228600"/>
                                <a:gd name="connsiteY1" fmla="*/ 38404 h 228904"/>
                                <a:gd name="connsiteX2" fmla="*/ 28575 w 228600"/>
                                <a:gd name="connsiteY2" fmla="*/ 95554 h 228904"/>
                                <a:gd name="connsiteX3" fmla="*/ 0 w 228600"/>
                                <a:gd name="connsiteY3" fmla="*/ 152704 h 228904"/>
                                <a:gd name="connsiteX4" fmla="*/ 9525 w 228600"/>
                                <a:gd name="connsiteY4" fmla="*/ 190804 h 228904"/>
                                <a:gd name="connsiteX5" fmla="*/ 47625 w 228600"/>
                                <a:gd name="connsiteY5" fmla="*/ 200329 h 228904"/>
                                <a:gd name="connsiteX6" fmla="*/ 85725 w 228600"/>
                                <a:gd name="connsiteY6" fmla="*/ 219379 h 228904"/>
                                <a:gd name="connsiteX7" fmla="*/ 114300 w 228600"/>
                                <a:gd name="connsiteY7" fmla="*/ 228904 h 228904"/>
                                <a:gd name="connsiteX8" fmla="*/ 190500 w 228600"/>
                                <a:gd name="connsiteY8" fmla="*/ 219379 h 228904"/>
                                <a:gd name="connsiteX9" fmla="*/ 209550 w 228600"/>
                                <a:gd name="connsiteY9" fmla="*/ 190804 h 228904"/>
                                <a:gd name="connsiteX10" fmla="*/ 228600 w 228600"/>
                                <a:gd name="connsiteY10" fmla="*/ 133654 h 228904"/>
                                <a:gd name="connsiteX11" fmla="*/ 190500 w 228600"/>
                                <a:gd name="connsiteY11" fmla="*/ 57454 h 228904"/>
                                <a:gd name="connsiteX12" fmla="*/ 133350 w 228600"/>
                                <a:gd name="connsiteY12" fmla="*/ 304 h 228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28600" h="228904">
                                  <a:moveTo>
                                    <a:pt x="133350" y="304"/>
                                  </a:moveTo>
                                  <a:cubicBezTo>
                                    <a:pt x="111125" y="-2871"/>
                                    <a:pt x="76173" y="19381"/>
                                    <a:pt x="57150" y="38404"/>
                                  </a:cubicBezTo>
                                  <a:cubicBezTo>
                                    <a:pt x="29853" y="65701"/>
                                    <a:pt x="44069" y="64566"/>
                                    <a:pt x="28575" y="95554"/>
                                  </a:cubicBezTo>
                                  <a:cubicBezTo>
                                    <a:pt x="-8354" y="169412"/>
                                    <a:pt x="23941" y="80880"/>
                                    <a:pt x="0" y="152704"/>
                                  </a:cubicBezTo>
                                  <a:cubicBezTo>
                                    <a:pt x="3175" y="165404"/>
                                    <a:pt x="268" y="181547"/>
                                    <a:pt x="9525" y="190804"/>
                                  </a:cubicBezTo>
                                  <a:cubicBezTo>
                                    <a:pt x="18782" y="200061"/>
                                    <a:pt x="35368" y="195732"/>
                                    <a:pt x="47625" y="200329"/>
                                  </a:cubicBezTo>
                                  <a:cubicBezTo>
                                    <a:pt x="60920" y="205315"/>
                                    <a:pt x="72674" y="213786"/>
                                    <a:pt x="85725" y="219379"/>
                                  </a:cubicBezTo>
                                  <a:cubicBezTo>
                                    <a:pt x="94953" y="223334"/>
                                    <a:pt x="104775" y="225729"/>
                                    <a:pt x="114300" y="228904"/>
                                  </a:cubicBezTo>
                                  <a:cubicBezTo>
                                    <a:pt x="139700" y="225729"/>
                                    <a:pt x="166733" y="228886"/>
                                    <a:pt x="190500" y="219379"/>
                                  </a:cubicBezTo>
                                  <a:cubicBezTo>
                                    <a:pt x="201129" y="215127"/>
                                    <a:pt x="204901" y="201265"/>
                                    <a:pt x="209550" y="190804"/>
                                  </a:cubicBezTo>
                                  <a:cubicBezTo>
                                    <a:pt x="217705" y="172454"/>
                                    <a:pt x="228600" y="133654"/>
                                    <a:pt x="228600" y="133654"/>
                                  </a:cubicBezTo>
                                  <a:cubicBezTo>
                                    <a:pt x="212172" y="35085"/>
                                    <a:pt x="238120" y="105074"/>
                                    <a:pt x="190500" y="57454"/>
                                  </a:cubicBezTo>
                                  <a:cubicBezTo>
                                    <a:pt x="182405" y="49359"/>
                                    <a:pt x="155575" y="3479"/>
                                    <a:pt x="133350" y="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Freeform 128"/>
                          <wps:cNvSpPr/>
                          <wps:spPr>
                            <a:xfrm>
                              <a:off x="2706196" y="647667"/>
                              <a:ext cx="267113" cy="323931"/>
                            </a:xfrm>
                            <a:custGeom>
                              <a:avLst/>
                              <a:gdLst>
                                <a:gd name="connsiteX0" fmla="*/ 171450 w 267113"/>
                                <a:gd name="connsiteY0" fmla="*/ 81 h 323931"/>
                                <a:gd name="connsiteX1" fmla="*/ 123825 w 267113"/>
                                <a:gd name="connsiteY1" fmla="*/ 28656 h 323931"/>
                                <a:gd name="connsiteX2" fmla="*/ 95250 w 267113"/>
                                <a:gd name="connsiteY2" fmla="*/ 38181 h 323931"/>
                                <a:gd name="connsiteX3" fmla="*/ 38100 w 267113"/>
                                <a:gd name="connsiteY3" fmla="*/ 66756 h 323931"/>
                                <a:gd name="connsiteX4" fmla="*/ 28575 w 267113"/>
                                <a:gd name="connsiteY4" fmla="*/ 95331 h 323931"/>
                                <a:gd name="connsiteX5" fmla="*/ 0 w 267113"/>
                                <a:gd name="connsiteY5" fmla="*/ 152481 h 323931"/>
                                <a:gd name="connsiteX6" fmla="*/ 9525 w 267113"/>
                                <a:gd name="connsiteY6" fmla="*/ 200106 h 323931"/>
                                <a:gd name="connsiteX7" fmla="*/ 66675 w 267113"/>
                                <a:gd name="connsiteY7" fmla="*/ 285831 h 323931"/>
                                <a:gd name="connsiteX8" fmla="*/ 85725 w 267113"/>
                                <a:gd name="connsiteY8" fmla="*/ 314406 h 323931"/>
                                <a:gd name="connsiteX9" fmla="*/ 123825 w 267113"/>
                                <a:gd name="connsiteY9" fmla="*/ 323931 h 323931"/>
                                <a:gd name="connsiteX10" fmla="*/ 247650 w 267113"/>
                                <a:gd name="connsiteY10" fmla="*/ 295356 h 323931"/>
                                <a:gd name="connsiteX11" fmla="*/ 266700 w 267113"/>
                                <a:gd name="connsiteY11" fmla="*/ 266781 h 323931"/>
                                <a:gd name="connsiteX12" fmla="*/ 257175 w 267113"/>
                                <a:gd name="connsiteY12" fmla="*/ 171531 h 323931"/>
                                <a:gd name="connsiteX13" fmla="*/ 247650 w 267113"/>
                                <a:gd name="connsiteY13" fmla="*/ 57231 h 323931"/>
                                <a:gd name="connsiteX14" fmla="*/ 209550 w 267113"/>
                                <a:gd name="connsiteY14" fmla="*/ 38181 h 323931"/>
                                <a:gd name="connsiteX15" fmla="*/ 171450 w 267113"/>
                                <a:gd name="connsiteY15" fmla="*/ 81 h 3239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67113" h="323931">
                                  <a:moveTo>
                                    <a:pt x="171450" y="81"/>
                                  </a:moveTo>
                                  <a:cubicBezTo>
                                    <a:pt x="157163" y="-1506"/>
                                    <a:pt x="140384" y="20377"/>
                                    <a:pt x="123825" y="28656"/>
                                  </a:cubicBezTo>
                                  <a:cubicBezTo>
                                    <a:pt x="114845" y="33146"/>
                                    <a:pt x="104230" y="33691"/>
                                    <a:pt x="95250" y="38181"/>
                                  </a:cubicBezTo>
                                  <a:cubicBezTo>
                                    <a:pt x="21392" y="75110"/>
                                    <a:pt x="109924" y="42815"/>
                                    <a:pt x="38100" y="66756"/>
                                  </a:cubicBezTo>
                                  <a:cubicBezTo>
                                    <a:pt x="34925" y="76281"/>
                                    <a:pt x="33065" y="86351"/>
                                    <a:pt x="28575" y="95331"/>
                                  </a:cubicBezTo>
                                  <a:cubicBezTo>
                                    <a:pt x="-8354" y="169189"/>
                                    <a:pt x="23941" y="80657"/>
                                    <a:pt x="0" y="152481"/>
                                  </a:cubicBezTo>
                                  <a:cubicBezTo>
                                    <a:pt x="3175" y="168356"/>
                                    <a:pt x="2826" y="185368"/>
                                    <a:pt x="9525" y="200106"/>
                                  </a:cubicBezTo>
                                  <a:lnTo>
                                    <a:pt x="66675" y="285831"/>
                                  </a:lnTo>
                                  <a:cubicBezTo>
                                    <a:pt x="73025" y="295356"/>
                                    <a:pt x="74619" y="311630"/>
                                    <a:pt x="85725" y="314406"/>
                                  </a:cubicBezTo>
                                  <a:lnTo>
                                    <a:pt x="123825" y="323931"/>
                                  </a:lnTo>
                                  <a:cubicBezTo>
                                    <a:pt x="228920" y="302912"/>
                                    <a:pt x="188358" y="315120"/>
                                    <a:pt x="247650" y="295356"/>
                                  </a:cubicBezTo>
                                  <a:cubicBezTo>
                                    <a:pt x="254000" y="285831"/>
                                    <a:pt x="265822" y="278195"/>
                                    <a:pt x="266700" y="266781"/>
                                  </a:cubicBezTo>
                                  <a:cubicBezTo>
                                    <a:pt x="269147" y="234967"/>
                                    <a:pt x="260064" y="203308"/>
                                    <a:pt x="257175" y="171531"/>
                                  </a:cubicBezTo>
                                  <a:cubicBezTo>
                                    <a:pt x="253714" y="133456"/>
                                    <a:pt x="260509" y="93236"/>
                                    <a:pt x="247650" y="57231"/>
                                  </a:cubicBezTo>
                                  <a:cubicBezTo>
                                    <a:pt x="242874" y="43859"/>
                                    <a:pt x="221726" y="45486"/>
                                    <a:pt x="209550" y="38181"/>
                                  </a:cubicBezTo>
                                  <a:cubicBezTo>
                                    <a:pt x="205700" y="35871"/>
                                    <a:pt x="185737" y="1668"/>
                                    <a:pt x="171450" y="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57"/>
                          <wps:cNvSpPr txBox="1"/>
                          <wps:spPr>
                            <a:xfrm>
                              <a:off x="3068145" y="619174"/>
                              <a:ext cx="1143001" cy="42822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06E4" w:rsidRDefault="009D06E4" w:rsidP="009D06E4">
                                <w:pPr>
                                  <w:pStyle w:val="NormalWeb"/>
                                  <w:spacing w:before="0" w:beforeAutospacing="0" w:after="160" w:afterAutospacing="0" w:line="254" w:lineRule="auto"/>
                                </w:pPr>
                                <w:proofErr w:type="gramStart"/>
                                <w:r>
                                  <w:rPr>
                                    <w:rFonts w:ascii="Arial" w:eastAsia="Calibri" w:hAnsi="Arial"/>
                                    <w:sz w:val="20"/>
                                    <w:szCs w:val="20"/>
                                  </w:rPr>
                                  <w:t>humus</w:t>
                                </w:r>
                                <w:proofErr w:type="gramEnd"/>
                                <w:r>
                                  <w:rPr>
                                    <w:rFonts w:ascii="Arial" w:eastAsia="Calibri" w:hAnsi="Arial"/>
                                    <w:sz w:val="20"/>
                                    <w:szCs w:val="20"/>
                                  </w:rPr>
                                  <w:t xml:space="preserve"> (decayed organic material)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Text Box 57"/>
                          <wps:cNvSpPr txBox="1"/>
                          <wps:spPr>
                            <a:xfrm>
                              <a:off x="2648076" y="1068661"/>
                              <a:ext cx="1115400" cy="42799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06E4" w:rsidRDefault="009D06E4" w:rsidP="009D06E4">
                                <w:pPr>
                                  <w:pStyle w:val="NormalWeb"/>
                                  <w:spacing w:before="0" w:beforeAutospacing="0" w:after="160" w:afterAutospacing="0" w:line="252" w:lineRule="auto"/>
                                </w:pPr>
                                <w:proofErr w:type="gramStart"/>
                                <w:r>
                                  <w:rPr>
                                    <w:rFonts w:ascii="Arial" w:eastAsia="Calibri" w:hAnsi="Arial"/>
                                    <w:sz w:val="20"/>
                                    <w:szCs w:val="20"/>
                                  </w:rPr>
                                  <w:t>pore</w:t>
                                </w:r>
                                <w:proofErr w:type="gramEnd"/>
                                <w:r>
                                  <w:rPr>
                                    <w:rFonts w:ascii="Arial" w:eastAsia="Calibri" w:hAnsi="Arial"/>
                                    <w:sz w:val="20"/>
                                    <w:szCs w:val="20"/>
                                  </w:rPr>
                                  <w:t xml:space="preserve"> containing soil water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Freeform 131"/>
                          <wps:cNvSpPr/>
                          <wps:spPr>
                            <a:xfrm>
                              <a:off x="1401432" y="704898"/>
                              <a:ext cx="1237281" cy="553117"/>
                            </a:xfrm>
                            <a:custGeom>
                              <a:avLst/>
                              <a:gdLst>
                                <a:gd name="connsiteX0" fmla="*/ 1200150 w 1200150"/>
                                <a:gd name="connsiteY0" fmla="*/ 561975 h 561975"/>
                                <a:gd name="connsiteX1" fmla="*/ 0 w 1200150"/>
                                <a:gd name="connsiteY1" fmla="*/ 0 h 561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00150" h="561975">
                                  <a:moveTo>
                                    <a:pt x="1200150" y="561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" name="Freeform 122"/>
                        <wps:cNvSpPr/>
                        <wps:spPr>
                          <a:xfrm>
                            <a:off x="1113450" y="180000"/>
                            <a:ext cx="514350" cy="1724025"/>
                          </a:xfrm>
                          <a:custGeom>
                            <a:avLst/>
                            <a:gdLst>
                              <a:gd name="connsiteX0" fmla="*/ 390832 w 514657"/>
                              <a:gd name="connsiteY0" fmla="*/ 0 h 1724332"/>
                              <a:gd name="connsiteX1" fmla="*/ 362257 w 514657"/>
                              <a:gd name="connsiteY1" fmla="*/ 333375 h 1724332"/>
                              <a:gd name="connsiteX2" fmla="*/ 352732 w 514657"/>
                              <a:gd name="connsiteY2" fmla="*/ 390525 h 1724332"/>
                              <a:gd name="connsiteX3" fmla="*/ 343207 w 514657"/>
                              <a:gd name="connsiteY3" fmla="*/ 428625 h 1724332"/>
                              <a:gd name="connsiteX4" fmla="*/ 324157 w 514657"/>
                              <a:gd name="connsiteY4" fmla="*/ 571500 h 1724332"/>
                              <a:gd name="connsiteX5" fmla="*/ 314632 w 514657"/>
                              <a:gd name="connsiteY5" fmla="*/ 600075 h 1724332"/>
                              <a:gd name="connsiteX6" fmla="*/ 295582 w 514657"/>
                              <a:gd name="connsiteY6" fmla="*/ 733425 h 1724332"/>
                              <a:gd name="connsiteX7" fmla="*/ 286057 w 514657"/>
                              <a:gd name="connsiteY7" fmla="*/ 790575 h 1724332"/>
                              <a:gd name="connsiteX8" fmla="*/ 247957 w 514657"/>
                              <a:gd name="connsiteY8" fmla="*/ 876300 h 1724332"/>
                              <a:gd name="connsiteX9" fmla="*/ 219382 w 514657"/>
                              <a:gd name="connsiteY9" fmla="*/ 990600 h 1724332"/>
                              <a:gd name="connsiteX10" fmla="*/ 209857 w 514657"/>
                              <a:gd name="connsiteY10" fmla="*/ 1028700 h 1724332"/>
                              <a:gd name="connsiteX11" fmla="*/ 209857 w 514657"/>
                              <a:gd name="connsiteY11" fmla="*/ 1352550 h 1724332"/>
                              <a:gd name="connsiteX12" fmla="*/ 200332 w 514657"/>
                              <a:gd name="connsiteY12" fmla="*/ 1381125 h 1724332"/>
                              <a:gd name="connsiteX13" fmla="*/ 171757 w 514657"/>
                              <a:gd name="connsiteY13" fmla="*/ 1447800 h 1724332"/>
                              <a:gd name="connsiteX14" fmla="*/ 162232 w 514657"/>
                              <a:gd name="connsiteY14" fmla="*/ 1476375 h 1724332"/>
                              <a:gd name="connsiteX15" fmla="*/ 133657 w 514657"/>
                              <a:gd name="connsiteY15" fmla="*/ 1495425 h 1724332"/>
                              <a:gd name="connsiteX16" fmla="*/ 86032 w 514657"/>
                              <a:gd name="connsiteY16" fmla="*/ 1543050 h 1724332"/>
                              <a:gd name="connsiteX17" fmla="*/ 47932 w 514657"/>
                              <a:gd name="connsiteY17" fmla="*/ 1609725 h 1724332"/>
                              <a:gd name="connsiteX18" fmla="*/ 28882 w 514657"/>
                              <a:gd name="connsiteY18" fmla="*/ 1638300 h 1724332"/>
                              <a:gd name="connsiteX19" fmla="*/ 9832 w 514657"/>
                              <a:gd name="connsiteY19" fmla="*/ 1695450 h 1724332"/>
                              <a:gd name="connsiteX20" fmla="*/ 28882 w 514657"/>
                              <a:gd name="connsiteY20" fmla="*/ 1714500 h 1724332"/>
                              <a:gd name="connsiteX21" fmla="*/ 66982 w 514657"/>
                              <a:gd name="connsiteY21" fmla="*/ 1685925 h 1724332"/>
                              <a:gd name="connsiteX22" fmla="*/ 95557 w 514657"/>
                              <a:gd name="connsiteY22" fmla="*/ 1666875 h 1724332"/>
                              <a:gd name="connsiteX23" fmla="*/ 124132 w 514657"/>
                              <a:gd name="connsiteY23" fmla="*/ 1609725 h 1724332"/>
                              <a:gd name="connsiteX24" fmla="*/ 181282 w 514657"/>
                              <a:gd name="connsiteY24" fmla="*/ 1571625 h 1724332"/>
                              <a:gd name="connsiteX25" fmla="*/ 228907 w 514657"/>
                              <a:gd name="connsiteY25" fmla="*/ 1485900 h 1724332"/>
                              <a:gd name="connsiteX26" fmla="*/ 247957 w 514657"/>
                              <a:gd name="connsiteY26" fmla="*/ 1457325 h 1724332"/>
                              <a:gd name="connsiteX27" fmla="*/ 267007 w 514657"/>
                              <a:gd name="connsiteY27" fmla="*/ 1390650 h 1724332"/>
                              <a:gd name="connsiteX28" fmla="*/ 286057 w 514657"/>
                              <a:gd name="connsiteY28" fmla="*/ 1333500 h 1724332"/>
                              <a:gd name="connsiteX29" fmla="*/ 305107 w 514657"/>
                              <a:gd name="connsiteY29" fmla="*/ 1266825 h 1724332"/>
                              <a:gd name="connsiteX30" fmla="*/ 314632 w 514657"/>
                              <a:gd name="connsiteY30" fmla="*/ 1038225 h 1724332"/>
                              <a:gd name="connsiteX31" fmla="*/ 343207 w 514657"/>
                              <a:gd name="connsiteY31" fmla="*/ 942975 h 1724332"/>
                              <a:gd name="connsiteX32" fmla="*/ 352732 w 514657"/>
                              <a:gd name="connsiteY32" fmla="*/ 885825 h 1724332"/>
                              <a:gd name="connsiteX33" fmla="*/ 362257 w 514657"/>
                              <a:gd name="connsiteY33" fmla="*/ 809625 h 1724332"/>
                              <a:gd name="connsiteX34" fmla="*/ 371782 w 514657"/>
                              <a:gd name="connsiteY34" fmla="*/ 771525 h 1724332"/>
                              <a:gd name="connsiteX35" fmla="*/ 400357 w 514657"/>
                              <a:gd name="connsiteY35" fmla="*/ 685800 h 1724332"/>
                              <a:gd name="connsiteX36" fmla="*/ 409882 w 514657"/>
                              <a:gd name="connsiteY36" fmla="*/ 657225 h 1724332"/>
                              <a:gd name="connsiteX37" fmla="*/ 419407 w 514657"/>
                              <a:gd name="connsiteY37" fmla="*/ 628650 h 1724332"/>
                              <a:gd name="connsiteX38" fmla="*/ 428932 w 514657"/>
                              <a:gd name="connsiteY38" fmla="*/ 542925 h 1724332"/>
                              <a:gd name="connsiteX39" fmla="*/ 438457 w 514657"/>
                              <a:gd name="connsiteY39" fmla="*/ 495300 h 1724332"/>
                              <a:gd name="connsiteX40" fmla="*/ 428932 w 514657"/>
                              <a:gd name="connsiteY40" fmla="*/ 390525 h 1724332"/>
                              <a:gd name="connsiteX41" fmla="*/ 438457 w 514657"/>
                              <a:gd name="connsiteY41" fmla="*/ 295275 h 1724332"/>
                              <a:gd name="connsiteX42" fmla="*/ 457507 w 514657"/>
                              <a:gd name="connsiteY42" fmla="*/ 238125 h 1724332"/>
                              <a:gd name="connsiteX43" fmla="*/ 476557 w 514657"/>
                              <a:gd name="connsiteY43" fmla="*/ 152400 h 1724332"/>
                              <a:gd name="connsiteX44" fmla="*/ 486082 w 514657"/>
                              <a:gd name="connsiteY44" fmla="*/ 76200 h 1724332"/>
                              <a:gd name="connsiteX45" fmla="*/ 514657 w 514657"/>
                              <a:gd name="connsiteY45" fmla="*/ 0 h 1724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514657" h="1724332">
                                <a:moveTo>
                                  <a:pt x="390832" y="0"/>
                                </a:moveTo>
                                <a:cubicBezTo>
                                  <a:pt x="380320" y="141908"/>
                                  <a:pt x="379338" y="213806"/>
                                  <a:pt x="362257" y="333375"/>
                                </a:cubicBezTo>
                                <a:cubicBezTo>
                                  <a:pt x="359526" y="352494"/>
                                  <a:pt x="356520" y="371587"/>
                                  <a:pt x="352732" y="390525"/>
                                </a:cubicBezTo>
                                <a:cubicBezTo>
                                  <a:pt x="350165" y="403362"/>
                                  <a:pt x="345359" y="415712"/>
                                  <a:pt x="343207" y="428625"/>
                                </a:cubicBezTo>
                                <a:cubicBezTo>
                                  <a:pt x="336253" y="470347"/>
                                  <a:pt x="332605" y="529262"/>
                                  <a:pt x="324157" y="571500"/>
                                </a:cubicBezTo>
                                <a:cubicBezTo>
                                  <a:pt x="322188" y="581345"/>
                                  <a:pt x="317807" y="590550"/>
                                  <a:pt x="314632" y="600075"/>
                                </a:cubicBezTo>
                                <a:cubicBezTo>
                                  <a:pt x="308282" y="644525"/>
                                  <a:pt x="302964" y="689135"/>
                                  <a:pt x="295582" y="733425"/>
                                </a:cubicBezTo>
                                <a:cubicBezTo>
                                  <a:pt x="292407" y="752475"/>
                                  <a:pt x="290741" y="771839"/>
                                  <a:pt x="286057" y="790575"/>
                                </a:cubicBezTo>
                                <a:cubicBezTo>
                                  <a:pt x="253647" y="920217"/>
                                  <a:pt x="283699" y="795882"/>
                                  <a:pt x="247957" y="876300"/>
                                </a:cubicBezTo>
                                <a:cubicBezTo>
                                  <a:pt x="224811" y="928378"/>
                                  <a:pt x="230274" y="936142"/>
                                  <a:pt x="219382" y="990600"/>
                                </a:cubicBezTo>
                                <a:cubicBezTo>
                                  <a:pt x="216815" y="1003437"/>
                                  <a:pt x="213032" y="1016000"/>
                                  <a:pt x="209857" y="1028700"/>
                                </a:cubicBezTo>
                                <a:cubicBezTo>
                                  <a:pt x="221167" y="1187033"/>
                                  <a:pt x="225524" y="1172377"/>
                                  <a:pt x="209857" y="1352550"/>
                                </a:cubicBezTo>
                                <a:cubicBezTo>
                                  <a:pt x="208987" y="1362552"/>
                                  <a:pt x="203090" y="1371471"/>
                                  <a:pt x="200332" y="1381125"/>
                                </a:cubicBezTo>
                                <a:cubicBezTo>
                                  <a:pt x="173901" y="1473635"/>
                                  <a:pt x="210425" y="1370464"/>
                                  <a:pt x="171757" y="1447800"/>
                                </a:cubicBezTo>
                                <a:cubicBezTo>
                                  <a:pt x="167267" y="1456780"/>
                                  <a:pt x="168504" y="1468535"/>
                                  <a:pt x="162232" y="1476375"/>
                                </a:cubicBezTo>
                                <a:cubicBezTo>
                                  <a:pt x="155081" y="1485314"/>
                                  <a:pt x="143182" y="1489075"/>
                                  <a:pt x="133657" y="1495425"/>
                                </a:cubicBezTo>
                                <a:cubicBezTo>
                                  <a:pt x="82857" y="1571625"/>
                                  <a:pt x="149532" y="1479550"/>
                                  <a:pt x="86032" y="1543050"/>
                                </a:cubicBezTo>
                                <a:cubicBezTo>
                                  <a:pt x="70561" y="1558521"/>
                                  <a:pt x="57893" y="1592294"/>
                                  <a:pt x="47932" y="1609725"/>
                                </a:cubicBezTo>
                                <a:cubicBezTo>
                                  <a:pt x="42252" y="1619664"/>
                                  <a:pt x="33531" y="1627839"/>
                                  <a:pt x="28882" y="1638300"/>
                                </a:cubicBezTo>
                                <a:cubicBezTo>
                                  <a:pt x="20727" y="1656650"/>
                                  <a:pt x="16182" y="1676400"/>
                                  <a:pt x="9832" y="1695450"/>
                                </a:cubicBezTo>
                                <a:cubicBezTo>
                                  <a:pt x="-2868" y="1733550"/>
                                  <a:pt x="-9218" y="1727200"/>
                                  <a:pt x="28882" y="1714500"/>
                                </a:cubicBezTo>
                                <a:cubicBezTo>
                                  <a:pt x="41582" y="1704975"/>
                                  <a:pt x="54064" y="1695152"/>
                                  <a:pt x="66982" y="1685925"/>
                                </a:cubicBezTo>
                                <a:cubicBezTo>
                                  <a:pt x="76297" y="1679271"/>
                                  <a:pt x="87462" y="1674970"/>
                                  <a:pt x="95557" y="1666875"/>
                                </a:cubicBezTo>
                                <a:cubicBezTo>
                                  <a:pt x="140520" y="1621912"/>
                                  <a:pt x="93144" y="1656206"/>
                                  <a:pt x="124132" y="1609725"/>
                                </a:cubicBezTo>
                                <a:cubicBezTo>
                                  <a:pt x="144517" y="1579147"/>
                                  <a:pt x="151324" y="1581611"/>
                                  <a:pt x="181282" y="1571625"/>
                                </a:cubicBezTo>
                                <a:cubicBezTo>
                                  <a:pt x="270966" y="1481941"/>
                                  <a:pt x="135668" y="1625758"/>
                                  <a:pt x="228907" y="1485900"/>
                                </a:cubicBezTo>
                                <a:cubicBezTo>
                                  <a:pt x="235257" y="1476375"/>
                                  <a:pt x="242837" y="1467564"/>
                                  <a:pt x="247957" y="1457325"/>
                                </a:cubicBezTo>
                                <a:cubicBezTo>
                                  <a:pt x="255960" y="1441320"/>
                                  <a:pt x="262429" y="1405909"/>
                                  <a:pt x="267007" y="1390650"/>
                                </a:cubicBezTo>
                                <a:cubicBezTo>
                                  <a:pt x="272777" y="1371416"/>
                                  <a:pt x="281187" y="1352981"/>
                                  <a:pt x="286057" y="1333500"/>
                                </a:cubicBezTo>
                                <a:cubicBezTo>
                                  <a:pt x="298017" y="1285660"/>
                                  <a:pt x="291442" y="1307819"/>
                                  <a:pt x="305107" y="1266825"/>
                                </a:cubicBezTo>
                                <a:cubicBezTo>
                                  <a:pt x="308282" y="1190625"/>
                                  <a:pt x="309198" y="1114297"/>
                                  <a:pt x="314632" y="1038225"/>
                                </a:cubicBezTo>
                                <a:cubicBezTo>
                                  <a:pt x="316702" y="1009240"/>
                                  <a:pt x="338923" y="968680"/>
                                  <a:pt x="343207" y="942975"/>
                                </a:cubicBezTo>
                                <a:cubicBezTo>
                                  <a:pt x="346382" y="923925"/>
                                  <a:pt x="350001" y="904944"/>
                                  <a:pt x="352732" y="885825"/>
                                </a:cubicBezTo>
                                <a:cubicBezTo>
                                  <a:pt x="356352" y="860485"/>
                                  <a:pt x="358049" y="834874"/>
                                  <a:pt x="362257" y="809625"/>
                                </a:cubicBezTo>
                                <a:cubicBezTo>
                                  <a:pt x="364409" y="796712"/>
                                  <a:pt x="368020" y="784064"/>
                                  <a:pt x="371782" y="771525"/>
                                </a:cubicBezTo>
                                <a:lnTo>
                                  <a:pt x="400357" y="685800"/>
                                </a:lnTo>
                                <a:lnTo>
                                  <a:pt x="409882" y="657225"/>
                                </a:lnTo>
                                <a:lnTo>
                                  <a:pt x="419407" y="628650"/>
                                </a:lnTo>
                                <a:cubicBezTo>
                                  <a:pt x="422582" y="600075"/>
                                  <a:pt x="424866" y="571387"/>
                                  <a:pt x="428932" y="542925"/>
                                </a:cubicBezTo>
                                <a:cubicBezTo>
                                  <a:pt x="431222" y="526898"/>
                                  <a:pt x="438457" y="511489"/>
                                  <a:pt x="438457" y="495300"/>
                                </a:cubicBezTo>
                                <a:cubicBezTo>
                                  <a:pt x="438457" y="460231"/>
                                  <a:pt x="432107" y="425450"/>
                                  <a:pt x="428932" y="390525"/>
                                </a:cubicBezTo>
                                <a:cubicBezTo>
                                  <a:pt x="432107" y="358775"/>
                                  <a:pt x="432577" y="326637"/>
                                  <a:pt x="438457" y="295275"/>
                                </a:cubicBezTo>
                                <a:cubicBezTo>
                                  <a:pt x="442158" y="275538"/>
                                  <a:pt x="452637" y="257606"/>
                                  <a:pt x="457507" y="238125"/>
                                </a:cubicBezTo>
                                <a:cubicBezTo>
                                  <a:pt x="465092" y="207786"/>
                                  <a:pt x="471720" y="183840"/>
                                  <a:pt x="476557" y="152400"/>
                                </a:cubicBezTo>
                                <a:cubicBezTo>
                                  <a:pt x="480449" y="127100"/>
                                  <a:pt x="480719" y="101229"/>
                                  <a:pt x="486082" y="76200"/>
                                </a:cubicBezTo>
                                <a:cubicBezTo>
                                  <a:pt x="494068" y="38934"/>
                                  <a:pt x="500857" y="27599"/>
                                  <a:pt x="514657" y="0"/>
                                </a:cubicBez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57"/>
                        <wps:cNvSpPr txBox="1"/>
                        <wps:spPr>
                          <a:xfrm>
                            <a:off x="2827950" y="1599225"/>
                            <a:ext cx="15335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06E4" w:rsidRDefault="009D06E4" w:rsidP="009D06E4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proofErr w:type="gramStart"/>
                              <w:r>
                                <w:rPr>
                                  <w:rFonts w:ascii="Arial" w:eastAsia="Calibri" w:hAnsi="Arial"/>
                                  <w:sz w:val="20"/>
                                  <w:szCs w:val="20"/>
                                </w:rPr>
                                <w:t>root</w:t>
                              </w:r>
                              <w:proofErr w:type="gramEnd"/>
                              <w:r>
                                <w:rPr>
                                  <w:rFonts w:ascii="Arial" w:eastAsia="Calibri" w:hAnsi="Arial"/>
                                  <w:sz w:val="20"/>
                                  <w:szCs w:val="20"/>
                                </w:rPr>
                                <w:t xml:space="preserve"> pushing its way through the gaps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Freeform 124"/>
                        <wps:cNvSpPr/>
                        <wps:spPr>
                          <a:xfrm>
                            <a:off x="1437300" y="1084875"/>
                            <a:ext cx="1381125" cy="666750"/>
                          </a:xfrm>
                          <a:custGeom>
                            <a:avLst/>
                            <a:gdLst>
                              <a:gd name="connsiteX0" fmla="*/ 1381125 w 1381125"/>
                              <a:gd name="connsiteY0" fmla="*/ 666750 h 666750"/>
                              <a:gd name="connsiteX1" fmla="*/ 0 w 1381125"/>
                              <a:gd name="connsiteY1" fmla="*/ 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381125" h="666750">
                                <a:moveTo>
                                  <a:pt x="1381125" y="66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BD8593" id="Group 120" o:spid="_x0000_s1027" style="position:absolute;margin-left:0;margin-top:.8pt;width:331.55pt;height:143.25pt;z-index:251666432;mso-position-horizontal:center;mso-position-horizontal-relative:page" coordorigin="1800,1799" coordsize="42106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">
                <v:group id="Group 121" o:spid="_x0000_s1028" style="position:absolute;left:1800;top:1799;width:42106;height:17520" coordsize="42111,17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group id="Group 125" o:spid="_x0000_s1029" style="position:absolute;width:22959;height:17529" coordsize="22959,17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Freeform 132" o:spid="_x0000_s1030" style="position:absolute;left:2011;top:381;width:10393;height:8482;visibility:visible;mso-wrap-style:square;v-text-anchor:middle" coordsize="1039340,848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UhMMA&#10;AADcAAAADwAAAGRycy9kb3ducmV2LnhtbERPTWvCQBC9C/0PywjedKOiSOoqJaVF7MWqCN6G7CTZ&#10;NjsbsmtM/323IPQ2j/c5621va9FR641jBdNJAoI4d9pwqeB8ehuvQPiArLF2TAp+yMN28zRYY6rd&#10;nT+pO4ZSxBD2KSqoQmhSKX1ekUU/cQ1x5ArXWgwRtqXULd5juK3lLEmW0qLh2FBhQ1lF+ffxZhWY&#10;rNt9XFbZHrFYmtev9+thXyyUGg37l2cQgfrwL364dzrOn8/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YUhMMAAADcAAAADwAAAAAAAAAAAAAAAACYAgAAZHJzL2Rv&#10;d25yZXYueG1sUEsFBgAAAAAEAAQA9QAAAIgDAAAAAA==&#10;" path="m628650,781050v9525,-15875,24944,-29471,28575,-47625c666586,686621,655174,636856,666750,590550v2435,-9740,18612,-8280,28575,-9525c736402,575890,777875,574675,819150,571500v6350,-9525,13930,-18336,19050,-28575c842690,533945,840625,521450,847725,514350v7100,-7100,19050,-6350,28575,-9525c892175,508000,908121,510838,923925,514350v12779,2840,25009,9525,38100,9525c978214,523875,993775,517525,1009650,514350v7658,-22973,27893,-82301,28575,-95250c1042780,332557,1032779,327920,1019175,266700v-22052,-99235,6726,-5598,-28575,-76200c986110,181520,988175,169025,981075,161925,954745,135595,903960,110973,866775,104775l809625,95250c803275,85725,798670,74770,790575,66675,763278,39378,764413,53594,733425,38100,723186,32980,715372,23559,704850,19050,692818,13893,679337,13121,666750,9525,657096,6767,647700,3175,638175,v-6870,1374,-63648,10682,-76200,19050c546176,29583,523135,58629,514350,76200v-21479,42958,5547,16204,-28575,57150c457797,166923,439876,173474,400050,200025r-28575,19050l333375,276225v-14057,21085,-25623,42482,-47625,57150c277396,338944,266700,339725,257175,342900v-38100,-3175,-77539,978,-114300,-9525c124830,328219,117148,276669,114300,266700,103475,228811,110484,241931,76200,219075v-15875,3175,-33569,1493,-47625,9525c13369,237289,4889,271083,,285750v3052,12207,12218,53010,19050,66675c24170,362664,33451,370539,38100,381000v8155,18350,19050,57150,19050,57150c60325,466725,61948,495515,66675,523875v1651,9904,7556,18730,9525,28575c83101,586953,83513,644382,104775,676275v6350,9525,10955,20480,19050,28575c131920,712945,143606,716571,152400,723900v47566,39638,6932,21361,57150,38100c221757,758948,262560,749782,276225,742950v10239,-5120,19050,-12700,28575,-19050c311150,714375,312402,695325,323850,695325v11448,,11721,19781,19050,28575c381592,770330,356447,740198,400050,762000v10239,5120,18114,14401,28575,19050c446975,789205,466725,793750,485775,800100r28575,9525c523875,819150,531717,830728,542925,838200v16284,10856,51053,15622,66675,l628650,781050xe" fillcolor="#7f7f7f [1612]" strokecolor="black [3213]" strokeweight="1pt">
                      <v:path arrowok="t" o:connecttype="custom" o:connectlocs="628650,781050;657225,733425;666750,590550;695325,581025;819150,571500;838200,542925;847725,514350;876300,504825;923925,514350;962025,523875;1009650,514350;1038225,419100;1019175,266700;990600,190500;981075,161925;866775,104775;809625,95250;790575,66675;733425,38100;704850,19050;666750,9525;638175,0;561975,19050;514350,76200;485775,133350;400050,200025;371475,219075;333375,276225;285750,333375;257175,342900;142875,333375;114300,266700;76200,219075;28575,228600;0,285750;19050,352425;38100,381000;57150,438150;66675,523875;76200,552450;104775,676275;123825,704850;152400,723900;209550,762000;276225,742950;304800,723900;323850,695325;342900,723900;400050,762000;428625,781050;485775,800100;514350,809625;542925,838200;609600,838200;628650,781050" o:connectangles="0,0,0,0,0,0,0,0,0,0,0,0,0,0,0,0,0,0,0,0,0,0,0,0,0,0,0,0,0,0,0,0,0,0,0,0,0,0,0,0,0,0,0,0,0,0,0,0,0,0,0,0,0,0,0"/>
                    </v:shape>
                    <v:shape id="Freeform 133" o:spid="_x0000_s1031" style="position:absolute;left:848;top:9620;width:7153;height:7525;visibility:visible;mso-wrap-style:square;v-text-anchor:middle" coordsize="593079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OIcIA&#10;AADcAAAADwAAAGRycy9kb3ducmV2LnhtbERP32vCMBB+H/g/hBP2MjSdwibVKDKYbI/WSX08mrMN&#10;bS4lybT+92Yg7O0+vp+32gy2ExfywThW8DrNQBBXThuuFfwcPicLECEia+wck4IbBdisR08rzLW7&#10;8p4uRaxFCuGQo4Imxj6XMlQNWQxT1xMn7uy8xZigr6X2eE3htpOzLHuTFg2nhgZ7+mioaotfq+C9&#10;5ZN/qUx5HExbL8qiLw+7b6Wex8N2CSLSEP/FD/eXTvPnc/h7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Y4hwgAAANwAAAAPAAAAAAAAAAAAAAAAAJgCAABkcnMvZG93&#10;bnJldi54bWxQSwUGAAAAAAQABAD1AAAAhwMAAAAA&#10;" path="m592481,571500v,-33337,-5598,-31919,-9525,-47625c580521,514135,575082,505204,573431,495300,562961,432481,569070,415809,554381,361950v-5284,-19373,-7911,-40442,-19050,-57150l497231,247650,478181,219075v-6350,-9525,-8190,-24955,-19050,-28575l373406,161925r-28575,-9525l316256,142875c281518,38662,336920,196512,287681,85725,262860,29878,286565,32780,240056,9525,231076,5035,221006,3175,211481,,192431,3175,170153,-1550,154331,9525,82649,59702,135755,51676,106706,95250v-7472,11208,-19951,18227,-28575,28575c70802,132619,64201,142161,59081,152400v-9763,19526,-15427,58086,-19050,76200c36856,269875,34254,311198,30506,352425v-7975,87729,-1362,61235,-19050,114300c2891,526682,-9348,575764,11456,638175v3175,9525,19595,5035,28575,9525c130597,692983,-21686,636653,125756,685800v39888,13296,40963,15548,95250,19050c297114,709760,373406,711200,449606,714375r85725,28575l563906,752475v6350,-9525,15430,-17715,19050,-28575c596657,682798,592481,604837,592481,571500xe" fillcolor="#7f7f7f [1612]" strokecolor="black [3213]" strokeweight="1pt">
                      <v:path arrowok="t" o:connecttype="custom" o:connectlocs="714576,571500;703088,523875;691600,495300;668624,361950;645649,304800;599697,247650;576722,219075;553746,190500;450355,161925;415892,152400;381428,142875;346964,85725;289525,9525;255062,0;186135,9525;128695,95250;94232,123825;71256,152400;48280,228600;36792,352425;13817,466725;13817,638175;48280,647700;151671,685800;266550,704850;542258,714375;645649,742950;680112,752475;703088,723900;714576,571500" o:connectangles="0,0,0,0,0,0,0,0,0,0,0,0,0,0,0,0,0,0,0,0,0,0,0,0,0,0,0,0,0,0"/>
                    </v:shape>
                    <v:shape id="Freeform 134" o:spid="_x0000_s1032" style="position:absolute;left:12298;top:667;width:9620;height:16478;visibility:visible;mso-wrap-style:square;v-text-anchor:middle" coordsize="962025,164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PisMA&#10;AADcAAAADwAAAGRycy9kb3ducmV2LnhtbERPTYvCMBC9C/6HMMLeNHVXRKpRxEV0wYNWUbwNzdgW&#10;m0lpsrX77zeC4G0e73Nmi9aUoqHaFZYVDAcRCOLU6oIzBafjuj8B4TyyxtIyKfgjB4t5tzPDWNsH&#10;H6hJfCZCCLsYFeTeV7GULs3JoBvYijhwN1sb9AHWmdQ1PkK4KeVnFI2lwYJDQ44VrXJK78mvUXBO&#10;b5f99jqajC/DLNl9/2w264aV+ui1yykIT61/i1/urQ7zv0bwfCZ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PisMAAADcAAAADwAAAAAAAAAAAAAAAACYAgAAZHJzL2Rv&#10;d25yZXYueG1sUEsFBgAAAAAEAAQA9QAAAIgDAAAAAA==&#10;" path="m847725,66675c828675,63500,809207,62232,790575,57150,694432,30929,782187,45528,714375,28575,698669,24648,682369,23310,666750,19050,647377,13766,609600,,609600,,571500,3175,533197,4472,495300,9525v-9952,1327,-18730,7556,-28575,9525c444710,23453,422275,25400,400050,28575l314325,57150r-28575,9525c267805,84620,248734,99955,238125,123825v-8155,18350,-19050,57150,-19050,57150c224238,206791,224291,238488,247650,257175v7840,6272,19798,4649,28575,9525c296239,277819,315059,291063,333375,304800v12700,9525,26875,17350,38100,28575c379570,341470,381586,354799,390525,361950v7840,6272,19595,5035,28575,9525c474760,399305,420387,384089,476250,400050v12587,3596,25513,5929,38100,9525c524004,412333,533271,416342,542925,419100v12587,3596,25561,5763,38100,9525c600259,434395,638175,447675,638175,447675v54595,81892,-10860,-21720,28575,57150c671870,515064,679450,523875,685800,533400v-18253,127769,-479,12162,-19050,114300c663816,663835,659047,713000,647700,733425v-11119,20014,-19050,44450,-38100,57150l581025,809625v-6350,9525,-9342,22508,-19050,28575c528044,859407,464195,862329,428625,866775v-9525,3175,-18921,6767,-28575,9525c387463,879896,373659,879971,361950,885825v-20478,10239,-35430,30860,-57150,38100c265365,937070,284579,927881,247650,952500v-4636,6954,-32957,44005,-28575,57150c223335,1022429,237017,1029955,247650,1038225r85725,57150c342900,1101725,353855,1106330,361950,1114425v9525,9525,17367,21103,28575,28575c398879,1148569,410323,1147649,419100,1152525v20014,11119,57150,38100,57150,38100c482600,1200150,490180,1208961,495300,1219200v14184,28368,13961,54312,,85725c489829,1317234,476250,1323975,466725,1333500v-108061,-9824,-114596,-16286,-228600,c212206,1337203,161925,1352550,161925,1352550v-73858,49239,-35430,30860,-114300,57150l19050,1419225c12700,1428750,,1436352,,1447800v,43437,15266,60020,47625,76200c56605,1528490,67423,1528649,76200,1533525v20014,11119,38100,25400,57150,38100c142875,1577975,151065,1587055,161925,1590675v71824,23941,-16708,-8354,57150,28575c228055,1623740,237996,1626017,247650,1628775v39785,11367,50342,11565,95250,19050c384175,1644650,426691,1648835,466725,1638300v22141,-5827,57150,-38100,57150,-38100c530225,1590675,534830,1579720,542925,1571625v18464,-18464,33909,-20828,57150,-28575c606425,1533525,610186,1521626,619125,1514475v7840,-6272,21475,-2425,28575,-9525c663889,1488761,673100,1466850,685800,1447800v6350,-9525,15430,-17715,19050,-28575c717995,1379790,708806,1399004,733425,1362075v19630,-78519,4056,-7927,19050,-142875c754954,1196887,757597,1174540,762000,1152525v1969,-9845,3253,-20735,9525,-28575c778676,1115011,790575,1111250,800100,1104900v3175,-9525,2425,-21475,9525,-28575c816725,1069225,829846,1072369,838200,1066800v11208,-7472,19050,-19050,28575,-28575c869950,1028700,871424,1018427,876300,1009650v11119,-20014,30860,-35430,38100,-57150c938570,879991,929512,915041,942975,847725v-3510,-24571,-5750,-68651,-19050,-95250c918805,742236,909524,734361,904875,723900v-33409,-75169,3780,-41930,-47625,-76200c847618,633253,828675,610268,828675,590550v,-13091,5929,-25513,9525,-38100c840958,542796,841453,531715,847725,523875v7151,-8939,19050,-12700,28575,-19050c882650,495300,887255,484345,895350,476250v33020,-33020,27305,-1905,47625,-47625c951130,410275,962025,371475,962025,371475v-3175,-34925,-4890,-70014,-9525,-104775c950770,253724,948829,240309,942975,228600,932736,208122,912115,193170,904875,171450v-6350,-19050,-4851,-42951,-19050,-57150l847725,66675xe" fillcolor="#7f7f7f [1612]" strokecolor="black [3213]" strokeweight="1pt">
                      <v:path arrowok="t" o:connecttype="custom" o:connectlocs="847725,66675;790575,57150;714375,28575;666750,19050;609600,0;495300,9525;466725,19050;400050,28575;314325,57150;285750,66675;238125,123825;219075,180975;247650,257175;276225,266700;333375,304800;371475,333375;390525,361950;419100,371475;476250,400050;514350,409575;542925,419100;581025,428625;638175,447675;666750,504825;685800,533400;666750,647700;647700,733425;609600,790575;581025,809625;561975,838200;428625,866775;400050,876300;361950,885825;304800,923925;247650,952500;219075,1009650;247650,1038225;333375,1095375;361950,1114425;390525,1143000;419100,1152525;476250,1190625;495300,1219200;495300,1304925;466725,1333500;238125,1333500;161925,1352550;47625,1409700;19050,1419225;0,1447800;47625,1524000;76200,1533525;133350,1571625;161925,1590675;219075,1619250;247650,1628775;342900,1647825;466725,1638300;523875,1600200;542925,1571625;600075,1543050;619125,1514475;647700,1504950;685800,1447800;704850,1419225;733425,1362075;752475,1219200;762000,1152525;771525,1123950;800100,1104900;809625,1076325;838200,1066800;866775,1038225;876300,1009650;914400,952500;942975,847725;923925,752475;904875,723900;857250,647700;828675,590550;838200,552450;847725,523875;876300,504825;895350,476250;942975,428625;962025,371475;952500,266700;942975,228600;904875,171450;885825,114300;847725,66675" o:connectangles="0,0,0,0,0,0,0,0,0,0,0,0,0,0,0,0,0,0,0,0,0,0,0,0,0,0,0,0,0,0,0,0,0,0,0,0,0,0,0,0,0,0,0,0,0,0,0,0,0,0,0,0,0,0,0,0,0,0,0,0,0,0,0,0,0,0,0,0,0,0,0,0,0,0,0,0,0,0,0,0,0,0,0,0,0,0,0,0,0,0,0"/>
                    </v:shape>
                    <v:shape id="Freeform 135" o:spid="_x0000_s1033" style="position:absolute;top:3521;width:2011;height:1432;visibility:visible;mso-wrap-style:square;v-text-anchor:middle" coordsize="201121,14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x+MMA&#10;AADcAAAADwAAAGRycy9kb3ducmV2LnhtbERP22rCQBB9L/QflhF8q7tWvJC6kVYq9KlqzAcM2WkS&#10;kp0N2a2Jf98tCL7N4VxnuxttK67U+9qxhvlMgSAunKm51JBfDi8bED4gG2wdk4Ybedilz09bTIwb&#10;+EzXLJQihrBPUEMVQpdI6YuKLPqZ64gj9+N6iyHCvpSmxyGG21a+KrWSFmuODRV2tK+oaLJfqyH7&#10;PO0Hmzcn9bHJb4fj91Kt153W08n4/gYi0Bge4rv7y8T5iyX8PxMv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x+MMAAADcAAAADwAAAAAAAAAAAAAAAACYAgAAZHJzL2Rv&#10;d25yZXYueG1sUEsFBgAAAAAEAAQA9QAAAIgDAAAAAA==&#10;" path="m124921,311c112221,-2864,92995,19074,77296,28886,67588,34953,58960,42816,48721,47936v-8980,4490,-19050,6350,-28575,9525c13796,66986,2715,74703,1096,86036v-5572,39003,10552,40738,38100,47625c54902,137588,70946,140011,86821,143186v41967,-5995,66372,303,95250,-28575c190166,106516,194771,95561,201121,86036,194771,76511,191010,64612,182071,57461v-7840,-6272,-20735,-3253,-28575,-9525c144557,40785,137621,3486,124921,311xe" fillcolor="#d8d8d8 [2732]" strokecolor="black [3213]" strokeweight="1pt">
                      <v:path arrowok="t" o:connecttype="custom" o:connectlocs="124921,311;77296,28886;48721,47936;20146,57461;1096,86036;39196,133661;86821,143186;182071,114611;201121,86036;182071,57461;153496,47936;124921,311" o:connectangles="0,0,0,0,0,0,0,0,0,0,0,0"/>
                    </v:shape>
                    <v:shape id="Freeform 136" o:spid="_x0000_s1034" style="position:absolute;left:3628;top:8854;width:3048;height:2764;visibility:visible;mso-wrap-style:square;v-text-anchor:middle" coordsize="304800,276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Px8IA&#10;AADcAAAADwAAAGRycy9kb3ducmV2LnhtbERPzWrCQBC+F3yHZQRvdWMtEqOriKCk7aVVH2DMjkkw&#10;Oxt2t0l8+26h0Nt8fL+z3g6mER05X1tWMJsmIIgLq2suFVzOh+cUhA/IGhvLpOBBHrab0dMaM217&#10;/qLuFEoRQ9hnqKAKoc2k9EVFBv3UtsSRu1lnMEToSqkd9jHcNPIlSRbSYM2xocKW9hUV99O3UfB6&#10;Xabpx833n/nlWOYH7967N6fUZDzsViACDeFf/OfOdZw/X8D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M/HwgAAANwAAAAPAAAAAAAAAAAAAAAAAJgCAABkcnMvZG93&#10;bnJldi54bWxQSwUGAAAAAAQABAD1AAAAhwMAAAAA&#10;" path="m152400,r,c127000,19050,98651,34699,76200,57150,60011,73339,45340,92580,38100,114300v-3175,9525,-3253,20735,-9525,28575c21424,151814,9525,155575,,161925v6350,9525,10111,21424,19050,28575c26890,196772,37971,197267,47625,200025v83721,23920,-1838,-3788,66675,19050c157969,284579,130680,283465,180975,266700v6350,-9525,10955,-20480,19050,-28575c221951,216199,237553,216837,266700,209550v9525,-6350,21424,-10111,28575,-19050c301547,182660,304800,171965,304800,161925v,-42974,-9228,-51347,-19050,-85725c282154,63613,283487,48992,276225,38100,269875,28575,258111,23699,247650,19050,202528,-1004,168275,3175,152400,xe" fillcolor="#d8d8d8 [2732]" strokecolor="black [3213]" strokeweight="1pt">
                      <v:path arrowok="t" o:connecttype="custom" o:connectlocs="152400,0;152400,0;76200,57150;38100,114300;28575,142875;0,161925;19050,190500;47625,200025;114300,219075;180975,266700;200025,238125;266700,209550;295275,190500;304800,161925;285750,76200;276225,38100;247650,19050;152400,0" o:connectangles="0,0,0,0,0,0,0,0,0,0,0,0,0,0,0,0,0,0"/>
                    </v:shape>
                    <v:shape id="Freeform 137" o:spid="_x0000_s1035" style="position:absolute;left:6420;top:5671;width:1854;height:1758;visibility:visible;mso-wrap-style:square;v-text-anchor:middle" coordsize="185438,175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rRMEA&#10;AADcAAAADwAAAGRycy9kb3ducmV2LnhtbERPTWuDQBC9B/Iflgn0FldTaIxxE2Kh1Fsxae+DO1GJ&#10;OyvuNtF/3y0UepvH+5z8OJle3Gl0nWUFSRSDIK6t7rhR8Hl5W6cgnEfW2FsmBTM5OB6WixwzbR9c&#10;0f3sGxFC2GWooPV+yKR0dUsGXWQH4sBd7WjQBzg2Uo/4COGml5s4fpEGOw4NLQ702lJ9O38bBe/T&#10;V1mUaZ9+JDu/TQYqsJgrpZ5W02kPwtPk/8V/7lKH+c9b+H0mXC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a0TBAAAA3AAAAA8AAAAAAAAAAAAAAAAAmAIAAGRycy9kb3du&#10;cmV2LnhtbFBLBQYAAAAABAAEAPUAAACGAwAAAAA=&#10;" path="m162103,4376c150991,-6736,128534,5869,114478,13901v-9939,5680,-11721,19781,-19050,28575c86804,52824,78628,64509,66853,71051,49300,80803,9703,90101,9703,90101v-7933,23799,-21037,38049,9525,57150c36256,157894,57328,159951,76378,166301r28575,9525l171628,166301v17961,-22451,2552,-57833,9525,-85725c194563,26937,173215,15488,162103,4376xe" fillcolor="#d8d8d8 [2732]" strokecolor="black [3213]" strokeweight="1pt">
                      <v:path arrowok="t" o:connecttype="custom" o:connectlocs="162103,4376;114478,13901;95428,42476;66853,71051;9703,90101;19228,147251;76378,166301;104953,175826;171628,166301;181153,80576;162103,4376" o:connectangles="0,0,0,0,0,0,0,0,0,0,0"/>
                    </v:shape>
                    <v:shape id="Freeform 138" o:spid="_x0000_s1036" style="position:absolute;left:14821;top:1607;width:2762;height:2679;visibility:visible;mso-wrap-style:square;v-text-anchor:middle" coordsize="276247,26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X0MUA&#10;AADcAAAADwAAAGRycy9kb3ducmV2LnhtbESPQWvCQBCF7wX/wzKFXopuWkFCdJUiCF4UjILXMTtN&#10;QrOzIbtNor/eORR6m+G9ee+b1WZ0jeqpC7VnAx+zBBRx4W3NpYHLeTdNQYWIbLHxTAbuFGCznrys&#10;MLN+4BP1eSyVhHDI0EAVY5tpHYqKHIaZb4lF+/adwyhrV2rb4SDhrtGfSbLQDmuWhgpb2lZU/OS/&#10;zgAf7ttrXVKa+uT2uF6G4zzv3415ex2/lqAijfHf/He9t4I/F1p5Ri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NfQxQAAANwAAAAPAAAAAAAAAAAAAAAAAJgCAABkcnMv&#10;ZG93bnJldi54bWxQSwUGAAAAAAQABAD1AAAAigMAAAAA&#10;" path="m114322,1250c88922,4425,80753,17777,66697,29825,58005,37275,54976,49606,47647,58400,39023,68748,28597,77450,19072,86975,15120,98831,-682,143800,22,153650v2307,32296,5652,65773,19050,95250c23227,258040,38122,255250,47647,258425v28575,-3175,57365,-4798,85725,-9525c143276,247249,152043,237724,161947,239375v11292,1882,18336,13930,28575,19050c199502,262915,209572,264775,219097,267950v12700,-3175,29581,414,38100,-9525c270265,243179,276247,201275,276247,201275v-3175,-34925,788,-71257,-9525,-104775c263355,85559,245298,86389,238147,77450v-6272,-7840,-6767,-18921,-9525,-28575c225026,36288,230806,16629,219097,10775,199218,836,139722,-1925,114322,1250xe" fillcolor="#d8d8d8 [2732]" strokecolor="black [3213]" strokeweight="1pt">
                      <v:path arrowok="t" o:connecttype="custom" o:connectlocs="114322,1250;66697,29825;47647,58400;19072,86975;22,153650;19072,248900;47647,258425;133372,248900;161947,239375;190522,258425;219097,267950;257197,258425;276247,201275;266722,96500;238147,77450;228622,48875;219097,10775;114322,1250" o:connectangles="0,0,0,0,0,0,0,0,0,0,0,0,0,0,0,0,0,0"/>
                    </v:shape>
                    <v:shape id="Freeform 139" o:spid="_x0000_s1037" style="position:absolute;left:9154;top:216;width:3334;height:2477;visibility:visible;mso-wrap-style:square;v-text-anchor:middle" coordsize="3333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hJcIA&#10;AADcAAAADwAAAGRycy9kb3ducmV2LnhtbERPTWvCQBC9F/wPywi9NRsViqauYoIFiyejB4/j7jQJ&#10;ZmdDdtX477uFQm/zeJ+zXA+2FXfqfeNYwSRJQRBrZxquFJyOn29zED4gG2wdk4IneVivRi9LzIx7&#10;8IHuZahEDGGfoYI6hC6T0uuaLPrEdcSR+3a9xRBhX0nT4yOG21ZO0/RdWmw4NtTYUVGTvpY3q2Bf&#10;Hb62GOb78yx3eqovEyzyVqnX8bD5ABFoCP/iP/fOxPmzBfw+Ey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2ElwgAAANwAAAAPAAAAAAAAAAAAAAAAAJgCAABkcnMvZG93&#10;bnJldi54bWxQSwUGAAAAAAQABAD1AAAAhwMAAAAA&#10;" path="m304800,c288925,6350,273670,14551,257175,19050v-18632,5082,-38212,5737,-57150,9525c83967,51787,290394,29535,19050,47625,12700,57150,,64752,,76200v,20217,14070,83749,38100,104775c55330,196052,76200,206375,95250,219075v39467,26312,17469,16274,66675,28575c184150,244475,206585,242528,228600,238125v9845,-1969,21475,-2425,28575,-9525c273364,212411,282575,190500,295275,171450v6350,-9525,15430,-17715,19050,-28575l333375,85725,304800,xe" fillcolor="#d8d8d8 [2732]" strokecolor="black [3213]" strokeweight="1pt">
                      <v:path arrowok="t" o:connecttype="custom" o:connectlocs="304800,0;257175,19050;200025,28575;19050,47625;0,76200;38100,180975;95250,219075;161925,247650;228600,238125;257175,228600;295275,171450;314325,142875;333375,85725;304800,0" o:connectangles="0,0,0,0,0,0,0,0,0,0,0,0,0,0"/>
                    </v:shape>
                    <v:shape id="Freeform 140" o:spid="_x0000_s1038" style="position:absolute;left:848;top:5038;width:1380;height:1243;visibility:visible;mso-wrap-style:square;v-text-anchor:middle" coordsize="137963,124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g18UA&#10;AADcAAAADwAAAGRycy9kb3ducmV2LnhtbESPT2sCMRDF70K/Q5hCb5ptKVVWo0hF6KFQ/IN4HDZj&#10;dnEzWZLUXb9951DwNsN7895vFqvBt+pGMTWBDbxOClDEVbANOwPHw3Y8A5UyssU2MBm4U4LV8mm0&#10;wNKGnnd022enJIRTiQbqnLtS61TV5DFNQkcs2iVEj1nW6LSN2Eu4b/VbUXxojw1LQ40dfdZUXfe/&#10;3sDMTd3lnptz3P4cp/0pfh82m8qYl+dhPQeVacgP8//1lxX8d8GX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6DXxQAAANwAAAAPAAAAAAAAAAAAAAAAAJgCAABkcnMv&#10;ZG93bnJldi54bWxQSwUGAAAAAAQABAD1AAAAigMAAAAA&#10;" path="m51736,405c34273,-4358,42624,34117,32686,48030,26032,57345,7256,56073,4111,67080v-13993,48975,9973,47774,38100,57150c67611,121055,95516,126153,118411,114705v12700,-6350,21835,-24177,19050,-38100c128119,29896,69199,5168,51736,405xe" fillcolor="#d8d8d8 [2732]" strokecolor="black [3213]" strokeweight="1pt">
                      <v:path arrowok="t" o:connecttype="custom" o:connectlocs="51736,405;32686,48030;4111,67080;42211,124230;118411,114705;137461,76605;51736,405" o:connectangles="0,0,0,0,0,0,0"/>
                    </v:shape>
                    <v:shape id="Freeform 141" o:spid="_x0000_s1039" style="position:absolute;left:8665;top:4477;width:1347;height:1524;visibility:visible;mso-wrap-style:square;v-text-anchor:middle" coordsize="134705,15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Z/MQA&#10;AADcAAAADwAAAGRycy9kb3ducmV2LnhtbERPTWvCQBC9F/oflil4qxtbsZK6CSG0KMWLtnges2OS&#10;mp0N2dWk/npXEHqbx/ucRTqYRpypc7VlBZNxBIK4sLrmUsHP9+fzHITzyBoby6TgjxykyePDAmNt&#10;e97QeetLEULYxaig8r6NpXRFRQbd2LbEgTvYzqAPsCul7rAP4aaRL1E0kwZrDg0VtpRXVBy3J6Pg&#10;tc4vh91Hs19uluuv46/uL/O3TKnR05C9g/A0+H/x3b3SYf50ArdnwgU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JWfzEAAAA3AAAAA8AAAAAAAAAAAAAAAAAmAIAAGRycy9k&#10;b3ducmV2LnhtbFBLBQYAAAAABAAEAPUAAACJAwAAAAA=&#10;" path="m39455,63c26755,1650,6286,27965,1355,47688v-5384,21537,5499,76789,28575,95250c37770,149210,48980,149288,58505,152463v68010,-22670,46011,-2342,76200,-47625c128430,86014,122916,61117,106130,47688,98290,41416,82721,46772,77555,38163,71021,27273,52155,-1524,39455,63xe" fillcolor="#d8d8d8 [2732]" strokecolor="black [3213]" strokeweight="1pt">
                      <v:path arrowok="t" o:connecttype="custom" o:connectlocs="39455,63;1355,47688;29930,142938;58505,152463;134705,104838;106130,47688;77555,38163;39455,63" o:connectangles="0,0,0,0,0,0,0,0"/>
                    </v:shape>
                    <v:shape id="Freeform 142" o:spid="_x0000_s1040" style="position:absolute;left:15867;top:7525;width:1526;height:1714;visibility:visible;mso-wrap-style:square;v-text-anchor:middle" coordsize="152554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il8QA&#10;AADcAAAADwAAAGRycy9kb3ducmV2LnhtbERPTWsCMRC9F/ofwhR6Ec26FCmrUYpt0YOHdhUWb8Nm&#10;3CxuJkuS6vrvG6HQ2zze5yxWg+3EhXxoHSuYTjIQxLXTLTcKDvvP8SuIEJE1do5JwY0CrJaPDwss&#10;tLvyN13K2IgUwqFABSbGvpAy1IYshonriRN3ct5iTNA3Unu8pnDbyTzLZtJiy6nBYE9rQ/W5/LEK&#10;8vePrT+Oytt01+WmWm+q41e1Uer5aXibg4g0xH/xn3ur0/yXHO7Pp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sopfEAAAA3AAAAA8AAAAAAAAAAAAAAAAAmAIAAGRycy9k&#10;b3ducmV2LnhtbFBLBQYAAAAABAAEAPUAAACJAwAAAAA=&#10;" path="m47779,c35079,15875,19552,29853,9679,47625v-19859,35746,-3590,91518,,123825c78564,165188,108595,185001,143029,133350v5569,-8354,6350,-19050,9525,-28575c146204,95250,142298,83529,133504,76200,117811,63122,86681,54242,66829,47625l47779,xe" fillcolor="#d8d8d8 [2732]" strokecolor="black [3213]" strokeweight="1pt">
                      <v:path arrowok="t" o:connecttype="custom" o:connectlocs="47779,0;9679,47625;9679,171450;143029,133350;152554,104775;133504,76200;66829,47625;47779,0" o:connectangles="0,0,0,0,0,0,0,0"/>
                    </v:shape>
                    <v:shape id="Freeform 143" o:spid="_x0000_s1041" style="position:absolute;left:429;top:705;width:2477;height:2667;visibility:visible;mso-wrap-style:square;v-text-anchor:middle" coordsize="247650,26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i48UA&#10;AADcAAAADwAAAGRycy9kb3ducmV2LnhtbESPT2sCMRDF70K/Q5iCF9Fs1f5hu1kRoSCih26l52Ez&#10;Jks3k2UTdfvtm4LgbYb3fm/eFKvBteJCfWg8K3iaZSCIa68bNgqOXx/TNxAhImtsPZOCXwqwKh9G&#10;BebaX/mTLlU0IoVwyFGBjbHLpQy1JYdh5jvipJ187zCmtTdS93hN4a6V8yx7kQ4bThcsdrSxVP9U&#10;Z5dqnCaZ+Ta75/lh/2o7S+a8C2ulxo/D+h1EpCHezTd6qxO3XMD/M2kC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GLjxQAAANwAAAAPAAAAAAAAAAAAAAAAAJgCAABkcnMv&#10;ZG93bnJldi54bWxQSwUGAAAAAAQABAD1AAAAigMAAAAA&#10;" path="m152400,87c133350,-1500,120474,18850,104775,28662,95067,34729,86439,42592,76200,47712v-8980,4490,-19050,6350,-28575,9525c38100,66762,25592,74037,19050,85812,9298,103365,,142962,,142962v3175,19050,888,39876,9525,57150c14645,210351,29306,211833,38100,219162v73339,61116,-13796,327,57150,47625c127000,263612,158872,261479,190500,257262v16047,-2140,34155,-545,47625,-9525c246479,242168,244475,228687,247650,219162v-3175,-12700,-268,-28843,-9525,-38100c228868,171805,207880,182010,200025,171537v-15336,-20448,33644,-44655,38100,-47625c241300,114387,247650,105377,247650,95337v,-12678,-18943,-50729,-28575,-57150c177895,10734,171450,1674,152400,87xe" fillcolor="#d8d8d8 [2732]" strokecolor="black [3213]" strokeweight="1pt">
                      <v:path arrowok="t" o:connecttype="custom" o:connectlocs="152400,87;104775,28662;76200,47712;47625,57237;19050,85812;0,142962;9525,200112;38100,219162;95250,266787;190500,257262;238125,247737;247650,219162;238125,181062;200025,171537;238125,123912;247650,95337;219075,38187;152400,87" o:connectangles="0,0,0,0,0,0,0,0,0,0,0,0,0,0,0,0,0,0"/>
                    </v:shape>
                    <v:shape id="Freeform 144" o:spid="_x0000_s1042" style="position:absolute;left:9535;top:2884;width:2477;height:2259;visibility:visible;mso-wrap-style:square;v-text-anchor:middle" coordsize="247650,22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jGsIA&#10;AADcAAAADwAAAGRycy9kb3ducmV2LnhtbERPTWsCMRC9F/wPYQreamLRUrZGUaEo4qVbL96mm+nu&#10;YjJZNnF3/fdGKPQ2j/c5i9XgrOioDbVnDdOJAkFceFNzqeH0/fnyDiJEZIPWM2m4UYDVcvS0wMz4&#10;nr+oy2MpUgiHDDVUMTaZlKGoyGGY+IY4cb++dRgTbEtpWuxTuLPyVak36bDm1FBhQ9uKikt+dRqs&#10;uZxvazvf5nEzPfTHufrpdkrr8fOw/gARaYj/4j/33qT5sxk8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CMawgAAANwAAAAPAAAAAAAAAAAAAAAAAJgCAABkcnMvZG93&#10;bnJldi54bWxQSwUGAAAAAAQABAD1AAAAhwMAAAAA&#10;" path="m66675,6841c46038,13191,32281,29505,19050,44941,14227,50568,432,109889,,111616v7471,14941,24637,53212,38100,66675c54798,194989,73559,200668,95250,206866v31387,8968,52989,12503,85725,19050c196850,222741,217152,227839,228600,216391v14199,-14199,19050,-57150,19050,-57150c247028,156752,233569,98777,228600,92566,215171,75780,190274,70266,171450,63991,165175,45167,159661,20270,142875,6841,128459,-4692,87312,491,66675,6841xe" fillcolor="#d8d8d8 [2732]" strokecolor="black [3213]" strokeweight="1pt">
                      <v:path arrowok="t" o:connecttype="custom" o:connectlocs="66675,6841;19050,44941;0,111616;38100,178291;95250,206866;180975,225916;228600,216391;247650,159241;228600,92566;171450,63991;142875,6841;66675,6841" o:connectangles="0,0,0,0,0,0,0,0,0,0,0,0"/>
                    </v:shape>
                    <v:shape id="Freeform 145" o:spid="_x0000_s1043" style="position:absolute;left:8665;top:6286;width:971;height:667;visibility:visible;mso-wrap-style:square;v-text-anchor:middle" coordsize="97133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lW70A&#10;AADcAAAADwAAAGRycy9kb3ducmV2LnhtbERPy6rCMBDdX/AfwgjurqlPpBpFBEHc+Shuh2Rsi82k&#10;NFHr3xtBcDeH85zFqrWVeFDjS8cKBv0EBLF2puRcwfm0/Z+B8AHZYOWYFLzIw2rZ+VtgatyTD/Q4&#10;hlzEEPYpKihCqFMpvS7Iou+7mjhyV9dYDBE2uTQNPmO4reQwSabSYsmxocCaNgXp2/FuFZzW522S&#10;6Yys3+vBddSOXBYuSvW67XoOIlAbfuKve2fi/PEEPs/EC+Ty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PlW70AAADcAAAADwAAAAAAAAAAAAAAAACYAgAAZHJzL2Rvd25yZXYu&#10;eG1sUEsFBgAAAAAEAAQA9QAAAIIDAAAAAA==&#10;" path="m57975,c45275,,23820,545,10350,9525v-20782,13855,-4618,43295,,57150c94854,57286,111461,84259,86550,9525,85130,5265,70675,,57975,xe" fillcolor="#d8d8d8 [2732]" strokecolor="black [3213]" strokeweight="1pt">
                      <v:path arrowok="t" o:connecttype="custom" o:connectlocs="57975,0;10350,9525;10350,66675;86550,9525;57975,0" o:connectangles="0,0,0,0,0"/>
                    </v:shape>
                    <v:shape id="Freeform 146" o:spid="_x0000_s1044" style="position:absolute;left:5534;top:7048;width:1362;height:1429;visibility:visible;mso-wrap-style:square;v-text-anchor:middle" coordsize="13620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ZU8MA&#10;AADcAAAADwAAAGRycy9kb3ducmV2LnhtbERPS2vCQBC+C/0PyxS8iG5aREp0FSsUGkGkaQ85Dtlp&#10;EpqdDbvbPP69KxR6m4/vObvDaFrRk/ONZQVPqwQEcWl1w5WCr8+35QsIH5A1tpZJwUQeDvuH2Q5T&#10;bQf+oD4PlYgh7FNUUIfQpVL6siaDfmU74sh9W2cwROgqqR0OMdy08jlJNtJgw7Ghxo5ONZU/+a9R&#10;QK4bsusxuZwXp6Gwr0U/XbNeqfnjeNyCCDSGf/Gf+13H+esN3J+JF8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cZU8MAAADcAAAADwAAAAAAAAAAAAAAAACYAgAAZHJzL2Rv&#10;d25yZXYueG1sUEsFBgAAAAAEAAQA9QAAAIgDAAAAAA==&#10;" path="m38221,c32839,8971,121,55694,121,76200v,16189,-1923,36177,9525,47625c23845,138024,66796,142875,66796,142875v22225,-3175,47995,2928,66675,-9525c141825,127781,128822,113552,123946,104775,112827,84761,98546,66675,85846,47625,79496,38100,66796,30498,66796,19050l38221,xe" fillcolor="#d8d8d8 [2732]" strokecolor="black [3213]" strokeweight="1pt">
                      <v:path arrowok="t" o:connecttype="custom" o:connectlocs="38221,0;121,76200;9646,123825;66796,142875;133471,133350;123946,104775;85846,47625;66796,19050;38221,0" o:connectangles="0,0,0,0,0,0,0,0,0"/>
                    </v:shape>
                    <v:shape id="Freeform 147" o:spid="_x0000_s1045" style="position:absolute;left:7345;top:9112;width:2476;height:2297;visibility:visible;mso-wrap-style:square;v-text-anchor:middle" coordsize="247650,229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rbcIA&#10;AADcAAAADwAAAGRycy9kb3ducmV2LnhtbERPTWvCQBC9F/wPywi91Y21tCW6CRoQekpqovchOybB&#10;7GzIbjX+e7dQ6G0e73M26WR6caXRdZYVLBcRCOLa6o4bBcdq//IJwnlkjb1lUnAnB2kye9pgrO2N&#10;D3QtfSNCCLsYFbTeD7GUrm7JoFvYgThwZzsa9AGOjdQj3kK46eVrFL1Lgx2HhhYHylqqL+WPUVCV&#10;xbTLv4vTqnL+cjzJLD+cM6We59N2DcLT5P/Ff+4vHea/fcDvM+EC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attwgAAANwAAAAPAAAAAAAAAAAAAAAAAJgCAABkcnMvZG93&#10;bnJldi54bWxQSwUGAAAAAAQABAD1AAAAhwMAAAAA&#10;" path="m104775,1061c84138,7411,47093,30434,28575,58211v-5569,8354,-5035,19595,-9525,28575c13930,97025,6350,105836,,115361v12700,19050,16380,49910,38100,57150c109924,196452,21392,164157,95250,201086v78870,39435,-24742,-26020,57150,28575c168275,226486,184319,224063,200025,220136v9740,-2435,21475,-2425,28575,-9525c238640,200571,241300,185211,247650,172511,234361,92777,248838,131430,200025,58211,180017,28199,187791,27189,152400,20111,146173,18866,125412,-5289,104775,1061xe" fillcolor="#d8d8d8 [2732]" strokecolor="black [3213]" strokeweight="1pt">
                      <v:path arrowok="t" o:connecttype="custom" o:connectlocs="104775,1061;28575,58211;19050,86786;0,115361;38100,172511;95250,201086;152400,229661;200025,220136;228600,210611;247650,172511;200025,58211;152400,20111;104775,1061" o:connectangles="0,0,0,0,0,0,0,0,0,0,0,0,0"/>
                    </v:shape>
                    <v:shape id="Freeform 148" o:spid="_x0000_s1046" style="position:absolute;left:2987;width:2003;height:1823;visibility:visible;mso-wrap-style:square;v-text-anchor:middle" coordsize="200222,182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vuMQA&#10;AADcAAAADwAAAGRycy9kb3ducmV2LnhtbESPQW/CMAyF75P2HyJP4jbSTQO2joAmJhBXYDvsZjWm&#10;qdY4VZKW7t/PByRutt7ze5+X69G3aqCYmsAGnqYFKOIq2IZrA1+n7eMrqJSRLbaBycAfJViv7u+W&#10;WNpw4QMNx1wrCeFUogGXc1dqnSpHHtM0dMSinUP0mGWNtbYRLxLuW/1cFHPtsWFpcNjRxlH1e+y9&#10;gUM8u8/+9LaoNoNzbhdn/fD9Y8zkYfx4B5VpzDfz9XpvBf9Fa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L7jEAAAA3AAAAA8AAAAAAAAAAAAAAAAAmAIAAGRycy9k&#10;b3ducmV2LnhtbFBLBQYAAAAABAAEAPUAAACJAwAAAAA=&#10;" path="m9722,95250v1588,25400,407,46159,9525,66675c36540,200835,124860,172415,133547,171450v69569,-23190,52280,431,66675,-57150c193872,95250,195371,71349,181172,57150,171647,47625,163805,36047,152597,28575v-8354,-5569,-18835,-7090,-28575,-9525c108316,15123,92201,13037,76397,9525,63618,6685,50997,3175,38297,,28772,3175,15558,1355,9722,9525v-21058,29481,-1588,60325,,85725xe" fillcolor="#d8d8d8 [2732]" strokecolor="black [3213]" strokeweight="1pt">
                      <v:path arrowok="t" o:connecttype="custom" o:connectlocs="9722,95250;19247,161925;133547,171450;200222,114300;181172,57150;152597,28575;124022,19050;76397,9525;38297,0;9722,9525;9722,95250" o:connectangles="0,0,0,0,0,0,0,0,0,0,0"/>
                    </v:shape>
                    <v:shape id="Freeform 149" o:spid="_x0000_s1047" style="position:absolute;left:767;top:6001;width:4223;height:3503;visibility:visible;mso-wrap-style:square;v-text-anchor:middle" coordsize="505344,419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qcWcMA&#10;AADcAAAADwAAAGRycy9kb3ducmV2LnhtbERP32vCMBB+F/Y/hBv4pulEh3amZRMEQQTXDvZ6NLe2&#10;W3KpTdTuv1+EgW/38f28dT5YIy7U+9axgqdpAoK4crrlWsFHuZ0sQfiArNE4JgW/5CHPHkZrTLW7&#10;8jtdilCLGMI+RQVNCF0qpa8asuinriOO3JfrLYYI+1rqHq8x3Bo5S5JnabHl2NBgR5uGqp/ibBWY&#10;cr8rNm+nxffcHT5nh2O7MstCqfHj8PoCItAQ7uJ/907H+fMV3J6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qcWcMAAADcAAAADwAAAAAAAAAAAAAAAACYAgAAZHJzL2Rv&#10;d25yZXYueG1sUEsFBgAAAAAEAAQA9QAAAIgDAAAAAA==&#10;" path="m171969,19163c159269,30275,148244,52413,133869,66788,70802,129855,119035,61729,67194,123938,50365,144133,40739,167322,29094,190613v-3175,15875,-3841,32466,-9525,47625c15549,248957,1335,255394,519,266813v-2499,34980,4565,70058,9525,104775c11464,381527,12469,393063,19569,400163v4555,4555,66345,18968,66675,19050c124344,416038,162522,413690,200544,409688v22327,-2350,44398,-6740,66675,-9525c295748,396597,324369,393813,352944,390638v9525,-3175,18921,-6767,28575,-9525c394106,377517,407587,376745,419619,371588v10522,-4509,19260,-12396,28575,-19050c493304,320317,479037,334848,505344,295388v-241,-1448,-9102,-72935,-19050,-85725c469754,188397,444088,174929,429144,152513v-6350,-9525,-10435,-21037,-19050,-28575c392864,108861,371994,98538,352944,85838l324369,66788,267219,28688c243137,12633,238237,5747,210069,113v-6227,-1245,-25400,7938,-38100,19050xe" fillcolor="#d8d8d8 [2732]" strokecolor="black [3213]" strokeweight="1pt">
                      <v:path arrowok="t" o:connecttype="custom" o:connectlocs="143687,16011;111853,55804;56143,103555;24309,159265;16351,199057;434,222933;8392,310476;16351,334352;72060,350269;167562,342310;223272,334352;294899,326393;318774,318435;350608,310476;374484,294559;422235,246808;406318,175182;358567,127431;342650,103555;294899,71721;271023,55804;223272,23970;175521,94;143687,16011" o:connectangles="0,0,0,0,0,0,0,0,0,0,0,0,0,0,0,0,0,0,0,0,0,0,0,0"/>
                    </v:shape>
                    <v:shape id="Freeform 150" o:spid="_x0000_s1048" style="position:absolute;left:6896;top:11892;width:3734;height:3919;flip:x;visibility:visible;mso-wrap-style:square;v-text-anchor:middle" coordsize="571637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r9ccA&#10;AADcAAAADwAAAGRycy9kb3ducmV2LnhtbESPzWvCQBDF7wX/h2UEb2bTYm2JrlIKguDBj34eh+yY&#10;pM3Oht1V0/71nYPQ2wzvzXu/mS9716ozhdh4NnCb5aCIS28brgy8vqzGj6BiQrbYeiYDPxRhuRjc&#10;zLGw/sJ7Oh9SpSSEY4EG6pS6QutY1uQwZr4jFu3og8Mka6i0DXiRcNfquzyfaocNS0ONHT3XVH4f&#10;Ts7A6uNh87X9xHLytt7treXw/rvbGDMa9k8zUIn69G++Xq+t4N8L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1K/XHAAAA3AAAAA8AAAAAAAAAAAAAAAAAmAIAAGRy&#10;cy9kb3ducmV2LnhtbFBLBQYAAAAABAAEAPUAAACMAwAAAAA=&#10;" path="m190637,9525v-15875,6350,-32332,11404,-47625,19050c132773,33695,123752,40971,114437,47625,86700,67437,69625,79268,47762,104775,37431,116828,28712,130175,19187,142875,15089,163363,-1681,242634,137,257175v3736,29888,13398,59707,28575,85725c36711,356612,54112,361950,66812,371475v9546,28639,8059,32531,28575,57150c104011,438973,115338,446852,123962,457200v7329,8794,10955,20480,19050,28575c159487,502250,191010,512669,209687,523875v19633,11780,34938,32547,57150,38100c286171,566808,314381,572826,333512,581025v13051,5593,25400,12700,38100,19050c416062,596900,461583,600757,504962,590550v13112,-3085,21103,-17367,28575,-28575c539106,553621,540627,543140,543062,533400r19050,-76200c565287,422275,571637,387494,571637,352425v,-12870,-5655,-80664,-19050,-104775c535835,217496,507316,180939,485912,152400v-3175,-9525,-2425,-21475,-9525,-28575c469287,116725,456792,118790,447812,114300,382033,81411,460431,105549,381137,85725,374787,76200,370702,64688,362087,57150,340072,37887,281188,,247787,l190637,9525xe" fillcolor="#d8d8d8 [2732]" strokecolor="black [3213]" strokeweight="1pt">
                      <v:path arrowok="t" o:connecttype="custom" o:connectlocs="124522,6222;93414,18665;74749,31108;31198,68438;12533,93325;89,167984;18754,223979;43641,242644;62306,279974;80971,298638;93414,317303;136966,342190;174295,367076;217847,379520;242734,391963;329837,385741;348501,367076;354723,348412;367166,298638;373388,230200;360945,161763;317393,99546;311172,80881;292507,74660;248955,55995;236512,37330;161852,0;124522,6222" o:connectangles="0,0,0,0,0,0,0,0,0,0,0,0,0,0,0,0,0,0,0,0,0,0,0,0,0,0,0,0"/>
                    </v:shape>
                    <v:shape id="Freeform 151" o:spid="_x0000_s1049" style="position:absolute;left:6420;top:11179;width:1716;height:1165;visibility:visible;mso-wrap-style:square;v-text-anchor:middle" coordsize="171620,11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twb8A&#10;AADcAAAADwAAAGRycy9kb3ducmV2LnhtbERPS4vCMBC+L/gfwgheFp1WcJGuUUQQPPo+D81s291m&#10;Uppo6783grC3+fies1j1tlZ3bn3lREM6SUCx5M5UUmg4n7bjOSgfSAzVTljDgz2sloOPBWXGdXLg&#10;+zEUKoaIz0hDGUKTIfq8ZEt+4hqWyP241lKIsC3QtNTFcFvjNEm+0FIlsaGkhjcl53/Hm9VQ5TxN&#10;u/Ty21/xiof9do/y2Wk9Gvbrb1CB+/Avfrt3Js6fpfB6Jl6A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Ka3BvwAAANwAAAAPAAAAAAAAAAAAAAAAAJgCAABkcnMvZG93bnJl&#10;di54bWxQSwUGAAAAAAQABAD1AAAAhAMAAAAA&#10;" path="m47795,2270c25570,10208,-19878,31979,9695,68945v16467,20583,68262,32279,85725,38100l123995,116570v17843,-5948,47625,-9377,47625,-38100c171620,67022,157690,60134,152570,49895v-4490,-8980,-2425,-21475,-9525,-28575c130508,8783,70020,-5668,47795,2270xe" fillcolor="#d8d8d8 [2732]" strokecolor="black [3213]" strokeweight="1pt">
                      <v:path arrowok="t" o:connecttype="custom" o:connectlocs="47795,2270;9695,68945;95420,107045;123995,116570;171620,78470;152570,49895;143045,21320;47795,2270" o:connectangles="0,0,0,0,0,0,0,0"/>
                    </v:shape>
                    <v:shape id="Freeform 152" o:spid="_x0000_s1050" style="position:absolute;left:13917;top:4158;width:1666;height:1462;visibility:visible;mso-wrap-style:square;v-text-anchor:middle" coordsize="166596,146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tzMQA&#10;AADcAAAADwAAAGRycy9kb3ducmV2LnhtbERPTWvCQBC9F/oflin0UnSTQFWim1AKglAJmOp9yI5J&#10;THY2ZLea+uu7hUJv83ifs8kn04srja61rCCeRyCIK6tbrhUcP7ezFQjnkTX2lknBNznIs8eHDaba&#10;3vhA19LXIoSwS1FB4/2QSumqhgy6uR2IA3e2o0Ef4FhLPeIthJteJlG0kAZbDg0NDvTeUNWVX0ZB&#10;kQzm1BeXLjl9VPddvYqX+5etUs9P09sahKfJ/4v/3Dsd5r8m8PtMuE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LczEAAAA3AAAAA8AAAAAAAAAAAAAAAAAmAIAAGRycy9k&#10;b3ducmV2LnhtbFBLBQYAAAAABAAEAPUAAACJAwAAAAA=&#10;" path="m76200,c58738,,42488,9112,28575,19050,8555,33350,5106,65299,,85725v3175,12700,2263,27208,9525,38100c38129,166731,132836,134980,152400,133350,158108,76274,190253,38018,133350,19050,124314,16038,93662,,76200,xe" fillcolor="#d8d8d8 [2732]" strokecolor="black [3213]" strokeweight="1pt">
                      <v:path arrowok="t" o:connecttype="custom" o:connectlocs="76200,0;28575,19050;0,85725;9525,123825;152400,133350;133350,19050;76200,0" o:connectangles="0,0,0,0,0,0,0"/>
                    </v:shape>
                    <v:shape id="Freeform 153" o:spid="_x0000_s1051" style="position:absolute;left:3144;top:562;width:5715;height:6001;rotation:90;visibility:visible;mso-wrap-style:square;v-text-anchor:middle" coordsize="571637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mDsIA&#10;AADcAAAADwAAAGRycy9kb3ducmV2LnhtbERPTWsCMRC9F/wPYYTeataKRVajiFRsL4WuIh6HzbhZ&#10;3EyWJK5bf31TKHibx/ucxaq3jejIh9qxgvEoA0FcOl1zpeCw377MQISIrLFxTAp+KMBqOXhaYK7d&#10;jb+pK2IlUgiHHBWYGNtcylAashhGriVO3Nl5izFBX0nt8ZbCbSNfs+xNWqw5NRhsaWOovBRXq4BP&#10;x+b+fsGpmfnCfoVPd+92J6Weh/16DiJSHx/if/eHTvOnE/h7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+YOwgAAANwAAAAPAAAAAAAAAAAAAAAAAJgCAABkcnMvZG93&#10;bnJldi54bWxQSwUGAAAAAAQABAD1AAAAhwMAAAAA&#10;" path="m190637,9525v-15875,6350,-32332,11404,-47625,19050c132773,33695,123752,40971,114437,47625,86700,67437,69625,79268,47762,104775,37431,116828,28712,130175,19187,142875,15089,163363,-1681,242634,137,257175v3736,29888,13398,59707,28575,85725c36711,356612,54112,361950,66812,371475v9546,28639,8059,32531,28575,57150c104011,438973,115338,446852,123962,457200v7329,8794,10955,20480,19050,28575c159487,502250,191010,512669,209687,523875v19633,11780,34938,32547,57150,38100c286171,566808,314381,572826,333512,581025v13051,5593,25400,12700,38100,19050c416062,596900,461583,600757,504962,590550v13112,-3085,21103,-17367,28575,-28575c539106,553621,540627,543140,543062,533400r19050,-76200c565287,422275,571637,387494,571637,352425v,-12870,-5655,-80664,-19050,-104775c535835,217496,507316,180939,485912,152400v-3175,-9525,-2425,-21475,-9525,-28575c469287,116725,456792,118790,447812,114300,382033,81411,460431,105549,381137,85725,374787,76200,370702,64688,362087,57150,340072,37887,281188,,247787,l190637,9525xe" fillcolor="#d8d8d8 [2732]" strokecolor="black [3213]" strokeweight="1pt">
                      <v:path arrowok="t" o:connecttype="custom" o:connectlocs="190591,9525;142978,28575;114410,47625;47751,104775;19182,142875;137,257175;28705,342900;66796,371475;95364,428625;123932,457200;142978,485775;209637,523875;266773,561975;333432,581025;371523,600075;504841,590550;533409,561975;542932,533400;561977,457200;571500,352425;552455,247650;485796,152400;476273,123825;447705,114300;381046,85725;362000,57150;247728,0;190591,9525" o:connectangles="0,0,0,0,0,0,0,0,0,0,0,0,0,0,0,0,0,0,0,0,0,0,0,0,0,0,0,0"/>
                    </v:shape>
                    <v:shape id="Freeform 154" o:spid="_x0000_s1052" style="position:absolute;left:12193;top:16005;width:1346;height:1524;flip:y;visibility:visible;mso-wrap-style:square;v-text-anchor:middle" coordsize="134705,15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dcEA&#10;AADcAAAADwAAAGRycy9kb3ducmV2LnhtbERPS2vCQBC+F/wPyxR6q5tKLZq6ikqLXn2ex+w0G8zO&#10;huw0pv++Wyh4m4/vObNF72vVURurwAZehhko4iLYiksDx8Pn8wRUFGSLdWAy8EMRFvPBwwxzG268&#10;o24vpUohHHM04ESaXOtYOPIYh6EhTtxXaD1Kgm2pbYu3FO5rPcqyN+2x4tTgsKG1o+K6//YGWOS8&#10;ui6742W623y48lBvq8nJmKfHfvkOSqiXu/jfvbVp/vgV/p5JF+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H7XXBAAAA3AAAAA8AAAAAAAAAAAAAAAAAmAIAAGRycy9kb3du&#10;cmV2LnhtbFBLBQYAAAAABAAEAPUAAACGAwAAAAA=&#10;" path="m39455,63c26755,1650,6286,27965,1355,47688v-5384,21537,5499,76789,28575,95250c37770,149210,48980,149288,58505,152463v68010,-22670,46011,-2342,76200,-47625c128430,86014,122916,61117,106130,47688,98290,41416,82721,46772,77555,38163,71021,27273,52155,-1524,39455,63xe" fillcolor="#d8d8d8 [2732]" strokecolor="black [3213]" strokeweight="1pt">
                      <v:path arrowok="t" o:connecttype="custom" o:connectlocs="39430,63;1354,47668;29911,142879;58468,152400;134620,104795;106063,47668;77506,38147;39430,63" o:connectangles="0,0,0,0,0,0,0,0"/>
                    </v:shape>
                    <v:shape id="Freeform 155" o:spid="_x0000_s1053" style="position:absolute;left:562;top:11266;width:5715;height:6001;rotation:90;flip:y;visibility:visible;mso-wrap-style:square;v-text-anchor:middle" coordsize="571637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2pcAA&#10;AADcAAAADwAAAGRycy9kb3ducmV2LnhtbERPS2vDMAy+D/YfjAa7rU4HHSWrE0rHoN2tj9GriLUk&#10;LJaDrbbuv58Hhd708T21qJMb1JlC7D0bmE4KUMSNtz23Bg77z5c5qCjIFgfPZOBKEerq8WGBpfUX&#10;3tJ5J63KIRxLNNCJjKXWsenIYZz4kThzPz44lAxDq23ASw53g34tijftsOfc0OFIq46a393JGVhv&#10;+lOLH0G+RLZpet3wMX0fjXl+Sst3UEJJ7uKbe23z/NkM/p/JF+j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72pcAAAADcAAAADwAAAAAAAAAAAAAAAACYAgAAZHJzL2Rvd25y&#10;ZXYueG1sUEsFBgAAAAAEAAQA9QAAAIUDAAAAAA==&#10;" path="m190637,9525v-15875,6350,-32332,11404,-47625,19050c132773,33695,123752,40971,114437,47625,86700,67437,69625,79268,47762,104775,37431,116828,28712,130175,19187,142875,15089,163363,-1681,242634,137,257175v3736,29888,13398,59707,28575,85725c36711,356612,54112,361950,66812,371475v9546,28639,8059,32531,28575,57150c104011,438973,115338,446852,123962,457200v7329,8794,10955,20480,19050,28575c159487,502250,191010,512669,209687,523875v19633,11780,34938,32547,57150,38100c286171,566808,314381,572826,333512,581025v13051,5593,25400,12700,38100,19050c416062,596900,461583,600757,504962,590550v13112,-3085,21103,-17367,28575,-28575c539106,553621,540627,543140,543062,533400r19050,-76200c565287,422275,571637,387494,571637,352425v,-12870,-5655,-80664,-19050,-104775c535835,217496,507316,180939,485912,152400v-3175,-9525,-2425,-21475,-9525,-28575c469287,116725,456792,118790,447812,114300,382033,81411,460431,105549,381137,85725,374787,76200,370702,64688,362087,57150,340072,37887,281188,,247787,l190637,9525xe" fillcolor="#d8d8d8 [2732]" strokecolor="black [3213]" strokeweight="1pt">
                      <v:path arrowok="t" o:connecttype="custom" o:connectlocs="190591,9525;142978,28575;114410,47625;47751,104775;19182,142875;137,257175;28705,342900;66796,371475;95364,428625;123932,457200;142978,485775;209637,523875;266773,561975;333432,581025;371523,600075;504841,590550;533409,561975;542932,533400;561977,457200;571500,352425;552455,247650;485796,152400;476273,123825;447705,114300;381046,85725;362000,57150;247728,0;190591,9525" o:connectangles="0,0,0,0,0,0,0,0,0,0,0,0,0,0,0,0,0,0,0,0,0,0,0,0,0,0,0,0"/>
                    </v:shape>
                    <v:shape id="Freeform 156" o:spid="_x0000_s1054" style="position:absolute;left:16765;top:9283;width:2762;height:2674;rotation:90;visibility:visible;mso-wrap-style:square;v-text-anchor:middle" coordsize="276247,26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dJ8MA&#10;AADcAAAADwAAAGRycy9kb3ducmV2LnhtbERP3WrCMBS+H/gO4Qi7m6kORTpT0YEgyJx2e4Cz5rQp&#10;NiddE2339mYw2N35+H7Paj3YRtyo87VjBdNJAoK4cLrmSsHnx+5pCcIHZI2NY1LwQx7W2ehhhal2&#10;PZ/plodKxBD2KSowIbSplL4wZNFPXEscudJ1FkOEXSV1h30Mt42cJclCWqw5Nhhs6dVQccmvVsH7&#10;c/7dT2fb3pSnYfM2r0gevo5KPY6HzQuIQEP4F/+59zrOny/g9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ydJ8MAAADcAAAADwAAAAAAAAAAAAAAAACYAgAAZHJzL2Rv&#10;d25yZXYueG1sUEsFBgAAAAAEAAQA9QAAAIgDAAAAAA==&#10;" path="m114322,1250c88922,4425,80753,17777,66697,29825,58005,37275,54976,49606,47647,58400,39023,68748,28597,77450,19072,86975,15120,98831,-682,143800,22,153650v2307,32296,5652,65773,19050,95250c23227,258040,38122,255250,47647,258425v28575,-3175,57365,-4798,85725,-9525c143276,247249,152043,237724,161947,239375v11292,1882,18336,13930,28575,19050c199502,262915,209572,264775,219097,267950v12700,-3175,29581,414,38100,-9525c270265,243179,276247,201275,276247,201275v-3175,-34925,788,-71257,-9525,-104775c263355,85559,245298,86389,238147,77450v-6272,-7840,-6767,-18921,-9525,-28575c225026,36288,230806,16629,219097,10775,199218,836,139722,-1925,114322,1250xe" fillcolor="#d8d8d8 [2732]" strokecolor="black [3213]" strokeweight="1pt">
                      <v:path arrowok="t" o:connecttype="custom" o:connectlocs="114313,1247;66692,29757;47643,58266;19070,86775;22,153297;19070,248329;47643,257832;133361,248329;161934,238826;190507,257832;219080,267335;257177,257832;276225,200813;266701,96279;238128,77272;228604,48763;219080,10750;114313,1247" o:connectangles="0,0,0,0,0,0,0,0,0,0,0,0,0,0,0,0,0,0"/>
                    </v:shape>
                    <v:shape id="Freeform 157" o:spid="_x0000_s1055" style="position:absolute;left:14803;top:9906;width:2006;height:1429;visibility:visible;mso-wrap-style:square;v-text-anchor:middle" coordsize="201121,14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vtMEA&#10;AADcAAAADwAAAGRycy9kb3ducmV2LnhtbERPzYrCMBC+L/gOYQRva+KCW6lGUVHwtKu1DzA0Y1ts&#10;JqXJ2vr2ZmFhb/Px/c5qM9hGPKjztWMNs6kCQVw4U3OpIb8e3xcgfEA22DgmDU/ysFmP3laYGtfz&#10;hR5ZKEUMYZ+ihiqENpXSFxVZ9FPXEkfu5jqLIcKulKbDPobbRn4o9Skt1hwbKmxpX1Fxz36shuxw&#10;3vc2v5/VbpE/j99fc5UkrdaT8bBdggg0hH/xn/tk4vx5Ar/Px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tb7TBAAAA3AAAAA8AAAAAAAAAAAAAAAAAmAIAAGRycy9kb3du&#10;cmV2LnhtbFBLBQYAAAAABAAEAPUAAACGAwAAAAA=&#10;" path="m124921,311c112221,-2864,92995,19074,77296,28886,67588,34953,58960,42816,48721,47936v-8980,4490,-19050,6350,-28575,9525c13796,66986,2715,74703,1096,86036v-5572,39003,10552,40738,38100,47625c54902,137588,70946,140011,86821,143186v41967,-5995,66372,303,95250,-28575c190166,106516,194771,95561,201121,86036,194771,76511,191010,64612,182071,57461v-7840,-6272,-20735,-3253,-28575,-9525c144557,40785,137621,3486,124921,311xe" fillcolor="#d8d8d8 [2732]" strokecolor="black [3213]" strokeweight="1pt">
                      <v:path arrowok="t" o:connecttype="custom" o:connectlocs="124635,310;77119,28823;48609,47832;20100,57336;1093,85849;39106,133371;86622,142875;181654,114362;200660,85849;181654,57336;153144,47832;124635,310" o:connectangles="0,0,0,0,0,0,0,0,0,0,0,0"/>
                    </v:shape>
                    <v:shape id="Freeform 158" o:spid="_x0000_s1056" style="position:absolute;left:16708;top:12344;width:1854;height:1753;visibility:visible;mso-wrap-style:square;v-text-anchor:middle" coordsize="185438,175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lsMA&#10;AADcAAAADwAAAGRycy9kb3ducmV2LnhtbESPT2vCQBDF7wW/wzJCb3UTwTZNXcUI0tyK/+5DdpqE&#10;ZmdDdtX47TsHwdsM7817v1muR9epKw2h9WwgnSWgiCtvW64NnI67twxUiMgWO89k4E4B1qvJyxJz&#10;62+8p+sh1kpCOORooImxz7UOVUMOw8z3xKL9+sFhlHWotR3wJuGu0/MkedcOW5aGBnvaNlT9HS7O&#10;wPd4Losy67Kf9DN+pD0VWNz3xrxOx80XqEhjfJof16UV/IXQyj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IalsMAAADcAAAADwAAAAAAAAAAAAAAAACYAgAAZHJzL2Rv&#10;d25yZXYueG1sUEsFBgAAAAAEAAQA9QAAAIgDAAAAAA==&#10;" path="m162103,4376c150991,-6736,128534,5869,114478,13901v-9939,5680,-11721,19781,-19050,28575c86804,52824,78628,64509,66853,71051,49300,80803,9703,90101,9703,90101v-7933,23799,-21037,38049,9525,57150c36256,157894,57328,159951,76378,166301r28575,9525l171628,166301v17961,-22451,2552,-57833,9525,-85725c194563,26937,173215,15488,162103,4376xe" fillcolor="#d8d8d8 [2732]" strokecolor="black [3213]" strokeweight="1pt">
                      <v:path arrowok="t" o:connecttype="custom" o:connectlocs="162087,4362;114467,13856;95419,42339;66847,70822;9702,89811;19226,146777;76371,165766;104943,175260;171611,165766;181135,80317;162087,4362" o:connectangles="0,0,0,0,0,0,0,0,0,0,0"/>
                    </v:shape>
                    <v:shape id="Freeform 159" o:spid="_x0000_s1057" style="position:absolute;left:18949;top:11716;width:1346;height:1524;visibility:visible;mso-wrap-style:square;v-text-anchor:middle" coordsize="134705,15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DJ8MA&#10;AADcAAAADwAAAGRycy9kb3ducmV2LnhtbERPS2vCQBC+C/6HZYTedKOlVaOriCiW4sUHnsfsmESz&#10;syG7mtRf3y0UvM3H95zpvDGFeFDlcssK+r0IBHFidc6pguNh3R2BcB5ZY2GZFPyQg/ms3ZpirG3N&#10;O3rsfSpCCLsYFWTel7GULsnIoOvZkjhwF1sZ9AFWqdQV1iHcFHIQRZ/SYM6hIcOSlhklt/3dKHjP&#10;l8/LaVWcN7vN9vt21fVzNFwo9dZpFhMQnhr/Ev+7v3SY/zGGv2fC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DJ8MAAADcAAAADwAAAAAAAAAAAAAAAACYAgAAZHJzL2Rv&#10;d25yZXYueG1sUEsFBgAAAAAEAAQA9QAAAIgDAAAAAA==&#10;" path="m39455,63c26755,1650,6286,27965,1355,47688v-5384,21537,5499,76789,28575,95250c37770,149210,48980,149288,58505,152463v68010,-22670,46011,-2342,76200,-47625c128430,86014,122916,61117,106130,47688,98290,41416,82721,46772,77555,38163,71021,27273,52155,-1524,39455,63xe" fillcolor="#d8d8d8 [2732]" strokecolor="black [3213]" strokeweight="1pt">
                      <v:path arrowok="t" o:connecttype="custom" o:connectlocs="39430,63;1354,47668;29911,142879;58468,152400;134620,104795;106063,47668;77506,38147;39430,63" o:connectangles="0,0,0,0,0,0,0,0"/>
                    </v:shape>
                    <v:shape id="Freeform 160" o:spid="_x0000_s1058" style="position:absolute;left:14821;top:9028;width:965;height:667;visibility:visible;mso-wrap-style:square;v-text-anchor:middle" coordsize="97133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ao8EA&#10;AADcAAAADwAAAGRycy9kb3ducmV2LnhtbESPzarCMBCF94LvEEa4O01VkEs1igiCuPOnuB2SsS02&#10;k9JErW/vLC7c3QznzDnfrDa9b9SLulgHNjCdZKCIbXA1lwaul/34F1RMyA6bwGTgQxE26+FghbkL&#10;bz7R65xKJSEcczRQpdTmWkdbkcc4CS2xaPfQeUyydqV2Hb4l3Dd6lmUL7bFmaaiwpV1F9nF+egOX&#10;7XWfFbYgH492ep/381CkmzE/o367BJWoT//mv+uDE/yF4MszMoF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RGqPBAAAA3AAAAA8AAAAAAAAAAAAAAAAAmAIAAGRycy9kb3du&#10;cmV2LnhtbFBLBQYAAAAABAAEAPUAAACGAwAAAAA=&#10;" path="m57975,c45275,,23820,545,10350,9525v-20782,13855,-4618,43295,,57150c94854,57286,111461,84259,86550,9525,85130,5265,70675,,57975,xe" fillcolor="#d8d8d8 [2732]" strokecolor="black [3213]" strokeweight="1pt">
                      <v:path arrowok="t" o:connecttype="custom" o:connectlocs="57609,0;10285,9525;10285,66675;86004,9525;57609,0" o:connectangles="0,0,0,0,0"/>
                    </v:shape>
                    <v:shape id="Freeform 161" o:spid="_x0000_s1059" style="position:absolute;left:19914;top:10473;width:1359;height:1429;visibility:visible;mso-wrap-style:square;v-text-anchor:middle" coordsize="13620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dR8IA&#10;AADcAAAADwAAAGRycy9kb3ducmV2LnhtbERPTYvCMBC9C/sfwizsRdbUPYh0jeIKCyqIWD14HJqx&#10;LTaTksS2/nsjCN7m8T5ntuhNLVpyvrKsYDxKQBDnVldcKDgd/7+nIHxA1lhbJgV38rCYfwxmmGrb&#10;8YHaLBQihrBPUUEZQpNK6fOSDPqRbYgjd7HOYIjQFVI77GK4qeVPkkykwYpjQ4kNrUrKr9nNKCDX&#10;dJv9Mtlth6vubP/O7X2/aZX6+uyXvyAC9eEtfrnXOs6fjO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91HwgAAANwAAAAPAAAAAAAAAAAAAAAAAJgCAABkcnMvZG93&#10;bnJldi54bWxQSwUGAAAAAAQABAD1AAAAhwMAAAAA&#10;" path="m38221,c32839,8971,121,55694,121,76200v,16189,-1923,36177,9525,47625c23845,138024,66796,142875,66796,142875v22225,-3175,47995,2928,66675,-9525c141825,127781,128822,113552,123946,104775,112827,84761,98546,66675,85846,47625,79496,38100,66796,30498,66796,19050l38221,xe" fillcolor="#d8d8d8 [2732]" strokecolor="black [3213]" strokeweight="1pt">
                      <v:path arrowok="t" o:connecttype="custom" o:connectlocs="38133,0;121,76200;9624,123825;66642,142875;133162,133350;123659,104775;85647,47625;66642,19050;38133,0" o:connectangles="0,0,0,0,0,0,0,0,0"/>
                    </v:shape>
                    <v:shape id="Freeform 162" o:spid="_x0000_s1060" style="position:absolute;left:16581;top:14436;width:1714;height:1162;visibility:visible;mso-wrap-style:square;v-text-anchor:middle" coordsize="171620,11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C78A&#10;AADcAAAADwAAAGRycy9kb3ducmV2LnhtbERPS4vCMBC+C/sfwix4kXXaHkSqUUQQ9uj7PDSzbbWZ&#10;lCZr67/fLAje5uN7znI92EY9uPO1Ew3pNAHFUjhTS6nhfNp9zUH5QGKoccIanuxhvfoYLSk3rpcD&#10;P46hVDFEfE4aqhDaHNEXFVvyU9eyRO7HdZZChF2JpqM+htsGsySZoaVaYkNFLW8rLu7HX6uhLjhL&#10;+/RyG654xcN+t0eZ9FqPP4fNAlTgIbzFL/e3ifNnGfw/Ey/A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l/kLvwAAANwAAAAPAAAAAAAAAAAAAAAAAJgCAABkcnMvZG93bnJl&#10;di54bWxQSwUGAAAAAAQABAD1AAAAhAMAAAAA&#10;" path="m47795,2270c25570,10208,-19878,31979,9695,68945v16467,20583,68262,32279,85725,38100l123995,116570v17843,-5948,47625,-9377,47625,-38100c171620,67022,157690,60134,152570,49895v-4490,-8980,-2425,-21475,-9525,-28575c130508,8783,70020,-5668,47795,2270xe" fillcolor="#d8d8d8 [2732]" strokecolor="black [3213]" strokeweight="1pt">
                      <v:path arrowok="t" o:connecttype="custom" o:connectlocs="47748,2263;9685,68729;95325,106710;123872,116205;171450,78224;152419,49739;142903,21253;47748,2263" o:connectangles="0,0,0,0,0,0,0,0"/>
                    </v:shape>
                    <v:shape id="Freeform 163" o:spid="_x0000_s1061" style="position:absolute;left:17717;top:2759;width:2007;height:1429;flip:x;visibility:visible;mso-wrap-style:square;v-text-anchor:middle" coordsize="201121,14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P6cIA&#10;AADcAAAADwAAAGRycy9kb3ducmV2LnhtbERPS2vCQBC+F/oflil4q5tWKiW6hqIUvYkPKN7G7LgJ&#10;yc6G7Obhv+8Khd7m43vOMhttLXpqfelYwds0AUGcO12yUXA+fb9+gvABWWPtmBTcyUO2en5aYqrd&#10;wAfqj8GIGMI+RQVFCE0qpc8LsuinriGO3M21FkOErZG6xSGG21q+J8lcWiw5NhTY0LqgvDp2VgEN&#10;XXnZ809/X5vNR1ddpdls90pNXsavBYhAY/gX/7l3Os6fz+Dx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g/pwgAAANwAAAAPAAAAAAAAAAAAAAAAAJgCAABkcnMvZG93&#10;bnJldi54bWxQSwUGAAAAAAQABAD1AAAAhwMAAAAA&#10;" path="m124921,311c112221,-2864,92995,19074,77296,28886,67588,34953,58960,42816,48721,47936v-8980,4490,-19050,6350,-28575,9525c13796,66986,2715,74703,1096,86036v-5572,39003,10552,40738,38100,47625c54902,137588,70946,140011,86821,143186v41967,-5995,66372,303,95250,-28575c190166,106516,194771,95561,201121,86036,194771,76511,191010,64612,182071,57461v-7840,-6272,-20735,-3253,-28575,-9525c144557,40785,137621,3486,124921,311xe" fillcolor="#d8d8d8 [2732]" strokecolor="black [3213]" strokeweight="1pt">
                      <v:path arrowok="t" o:connecttype="custom" o:connectlocs="124635,310;77119,28823;48609,47832;20100,57336;1093,85849;39106,133371;86622,142875;181654,114362;200660,85849;181654,57336;153144,47832;124635,310" o:connectangles="0,0,0,0,0,0,0,0,0,0,0,0"/>
                    </v:shape>
                    <v:shape id="Freeform 164" o:spid="_x0000_s1062" style="position:absolute;left:18876;top:1132;width:1854;height:1752;flip:x;visibility:visible;mso-wrap-style:square;v-text-anchor:middle" coordsize="185438,175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rzjsAA&#10;AADcAAAADwAAAGRycy9kb3ducmV2LnhtbERPTWvCQBC9F/wPywje6kQR0egqIhSKeKna+zQ7JsHs&#10;bMyuJvbXdwuCt3m8z1muO1upOze+dKJhNExAsWTOlJJrOB0/3megfCAxVDlhDQ/2sF713paUGtfK&#10;F98PIVcxRHxKGooQ6hTRZwVb8kNXs0Tu7BpLIcImR9NQG8NtheMkmaKlUmJDQTVvC84uh5vV8Nt9&#10;Izr82d14fz3Nx+38vCuN1oN+t1mACtyFl/jp/jRx/nQC/8/EC3D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rzjsAAAADcAAAADwAAAAAAAAAAAAAAAACYAgAAZHJzL2Rvd25y&#10;ZXYueG1sUEsFBgAAAAAEAAQA9QAAAIUDAAAAAA==&#10;" path="m162103,4376c150991,-6736,128534,5869,114478,13901v-9939,5680,-11721,19781,-19050,28575c86804,52824,78628,64509,66853,71051,49300,80803,9703,90101,9703,90101v-7933,23799,-21037,38049,9525,57150c36256,157894,57328,159951,76378,166301r28575,9525l171628,166301v17961,-22451,2552,-57833,9525,-85725c194563,26937,173215,15488,162103,4376xe" fillcolor="#d8d8d8 [2732]" strokecolor="black [3213]" strokeweight="1pt">
                      <v:path arrowok="t" o:connecttype="custom" o:connectlocs="162087,4362;114467,13856;95419,42339;66847,70822;9702,89811;19226,146777;76371,165766;104943,175260;171611,165766;181135,80317;162087,4362" o:connectangles="0,0,0,0,0,0,0,0,0,0,0"/>
                    </v:shape>
                    <v:shape id="Freeform 165" o:spid="_x0000_s1063" style="position:absolute;left:20019;top:2762;width:1346;height:1524;flip:x;visibility:visible;mso-wrap-style:square;v-text-anchor:middle" coordsize="134705,15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CU8EA&#10;AADcAAAADwAAAGRycy9kb3ducmV2LnhtbERPS2vCQBC+C/0PyxS86caCoqmr2FLRq4/2PM2O2WB2&#10;NmTHGP99t1DobT6+5yzXva9VR22sAhuYjDNQxEWwFZcGzqftaA4qCrLFOjAZeFCE9eppsMTchjsf&#10;qDtKqVIIxxwNOJEm1zoWjjzGcWiIE3cJrUdJsC21bfGewn2tX7Jspj1WnBocNvTuqLgeb94Ai3y9&#10;XTfd+Xtx2H248lTvq/mnMcPnfvMKSqiXf/Gfe2/T/NkUfp9JF+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nglPBAAAA3AAAAA8AAAAAAAAAAAAAAAAAmAIAAGRycy9kb3du&#10;cmV2LnhtbFBLBQYAAAAABAAEAPUAAACGAwAAAAA=&#10;" path="m39455,63c26755,1650,6286,27965,1355,47688v-5384,21537,5499,76789,28575,95250c37770,149210,48980,149288,58505,152463v68010,-22670,46011,-2342,76200,-47625c128430,86014,122916,61117,106130,47688,98290,41416,82721,46772,77555,38163,71021,27273,52155,-1524,39455,63xe" fillcolor="#d8d8d8 [2732]" strokecolor="black [3213]" strokeweight="1pt">
                      <v:path arrowok="t" o:connecttype="custom" o:connectlocs="39430,63;1354,47668;29911,142879;58468,152400;134620,104795;106063,47668;77506,38147;39430,63" o:connectangles="0,0,0,0,0,0,0,0"/>
                    </v:shape>
                    <v:shape id="Freeform 166" o:spid="_x0000_s1064" style="position:absolute;left:17393;top:1607;width:965;height:666;flip:x;visibility:visible;mso-wrap-style:square;v-text-anchor:middle" coordsize="97133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BA8EA&#10;AADcAAAADwAAAGRycy9kb3ducmV2LnhtbERPTYvCMBC9C/6HMMJeRFM9FKlGkYqwyIKuil6HZmyr&#10;zaQ0Wa3/3ggL3ubxPme2aE0l7tS40rKC0TACQZxZXXKu4HhYDyYgnEfWWFkmBU9ysJh3OzNMtH3w&#10;L933PhchhF2CCgrv60RKlxVk0A1tTRy4i20M+gCbXOoGHyHcVHIcRbE0WHJoKLCmtKDstv8zCjZp&#10;ypdJLvsrfG535OLr+ee0Uuqr1y6nIDy1/iP+d3/rMD+O4f1Mu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5wQPBAAAA3AAAAA8AAAAAAAAAAAAAAAAAmAIAAGRycy9kb3du&#10;cmV2LnhtbFBLBQYAAAAABAAEAPUAAACGAwAAAAA=&#10;" path="m57975,c45275,,23820,545,10350,9525v-20782,13855,-4618,43295,,57150c94854,57286,111461,84259,86550,9525,85130,5265,70675,,57975,xe" fillcolor="#d8d8d8 [2732]" strokecolor="black [3213]" strokeweight="1pt">
                      <v:path arrowok="t" o:connecttype="custom" o:connectlocs="57609,0;10285,9525;10285,66675;86004,9525;57609,0" o:connectangles="0,0,0,0,0"/>
                    </v:shape>
                    <v:shape id="Freeform 167" o:spid="_x0000_s1065" style="position:absolute;left:2011;top:9695;width:1359;height:1428;flip:x;visibility:visible;mso-wrap-style:square;v-text-anchor:middle" coordsize="13620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RW8IA&#10;AADcAAAADwAAAGRycy9kb3ducmV2LnhtbERPzWrCQBC+C77DMgVvZqMtmkZXkRShgV6MPsCQnSax&#10;2dmQXZP07buFQm/z8f3O/jiZVgzUu8ayglUUgyAurW64UnC7npcJCOeRNbaWScE3OTge5rM9ptqO&#10;fKGh8JUIIexSVFB736VSurImgy6yHXHgPm1v0AfYV1L3OIZw08p1HG+kwYZDQ40dZTWVX8XDKLhW&#10;L6v87eP5nunXvBgfJllnsVNq8TSddiA8Tf5f/Od+12H+Zgu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xFbwgAAANwAAAAPAAAAAAAAAAAAAAAAAJgCAABkcnMvZG93&#10;bnJldi54bWxQSwUGAAAAAAQABAD1AAAAhwMAAAAA&#10;" path="m38221,c32839,8971,121,55694,121,76200v,16189,-1923,36177,9525,47625c23845,138024,66796,142875,66796,142875v22225,-3175,47995,2928,66675,-9525c141825,127781,128822,113552,123946,104775,112827,84761,98546,66675,85846,47625,79496,38100,66796,30498,66796,19050l38221,xe" fillcolor="#d8d8d8 [2732]" strokecolor="black [3213]" strokeweight="1pt">
                      <v:path arrowok="t" o:connecttype="custom" o:connectlocs="38133,0;121,76200;9624,123825;66642,142875;133162,133350;123659,104775;85647,47625;66642,19050;38133,0" o:connectangles="0,0,0,0,0,0,0,0,0"/>
                    </v:shape>
                    <v:shape id="Freeform 168" o:spid="_x0000_s1066" style="position:absolute;left:21244;top:3692;width:1715;height:1162;flip:x;visibility:visible;mso-wrap-style:square;v-text-anchor:middle" coordsize="171620,11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QC8QA&#10;AADcAAAADwAAAGRycy9kb3ducmV2LnhtbESPT2vCQBDF74V+h2UEb83G1oYSXUUqBcGTf4p4G7Jj&#10;EszOhuw2xm/vHITeZnhv3vvNfDm4RvXUhdqzgUmSgiIuvK25NHA8/Lx9gQoR2WLjmQzcKcBy8foy&#10;x9z6G++o38dSSQiHHA1UMba51qGoyGFIfEss2sV3DqOsXalthzcJd41+T9NMO6xZGips6bui4rr/&#10;cwamazyvru5zcsqs7X/XzNuP4mTMeDSsZqAiDfHf/LzeWMHPhFa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kAvEAAAA3AAAAA8AAAAAAAAAAAAAAAAAmAIAAGRycy9k&#10;b3ducmV2LnhtbFBLBQYAAAAABAAEAPUAAACJAwAAAAA=&#10;" path="m47795,2270c25570,10208,-19878,31979,9695,68945v16467,20583,68262,32279,85725,38100l123995,116570v17843,-5948,47625,-9377,47625,-38100c171620,67022,157690,60134,152570,49895v-4490,-8980,-2425,-21475,-9525,-28575c130508,8783,70020,-5668,47795,2270xe" fillcolor="#d8d8d8 [2732]" strokecolor="black [3213]" strokeweight="1pt">
                      <v:path arrowok="t" o:connecttype="custom" o:connectlocs="47748,2263;9685,68729;95325,106710;123872,116205;171450,78224;152419,49739;142903,21253;47748,2263" o:connectangles="0,0,0,0,0,0,0,0"/>
                    </v:shape>
                    <v:shape id="Freeform 169" o:spid="_x0000_s1067" style="position:absolute;left:7049;top:7800;width:965;height:667;rotation:-90;visibility:visible;mso-wrap-style:square;v-text-anchor:middle" coordsize="97133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v4MUA&#10;AADcAAAADwAAAGRycy9kb3ducmV2LnhtbERPS2vCQBC+C/0PyxR6qxtTiDW6SttUsAgFHwe9Ddkx&#10;Cc3Ohuw2Rn99Vyh4m4/vObNFb2rRUesqywpGwwgEcW51xYWC/W75/ArCeWSNtWVScCEHi/nDYIap&#10;tmfeULf1hQgh7FJUUHrfpFK6vCSDbmgb4sCdbGvQB9gWUrd4DuGmlnEUJdJgxaGhxIY+Ssp/tr9G&#10;wftXcogP39nuc3w9akkb+bLOOqWeHvu3KQhPvb+L/90rHeYnE7g9Ey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+/gxQAAANwAAAAPAAAAAAAAAAAAAAAAAJgCAABkcnMv&#10;ZG93bnJldi54bWxQSwUGAAAAAAQABAD1AAAAigMAAAAA&#10;" path="m57975,c45275,,23820,545,10350,9525v-20782,13855,-4618,43295,,57150c94854,57286,111461,84259,86550,9525,85130,5265,70675,,57975,xe" fillcolor="#d8d8d8 [2732]" strokecolor="black [3213]" strokeweight="1pt">
                      <v:path arrowok="t" o:connecttype="custom" o:connectlocs="57609,0;10285,9525;10285,66675;86004,9525;57609,0" o:connectangles="0,0,0,0,0"/>
                    </v:shape>
                    <v:shape id="Freeform 170" o:spid="_x0000_s1068" style="position:absolute;left:6676;top:8837;width:965;height:667;visibility:visible;mso-wrap-style:square;v-text-anchor:middle" coordsize="97133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MfsIA&#10;AADcAAAADwAAAGRycy9kb3ducmV2LnhtbESPT4vCMBDF74LfIYzgTVNX2JVqFBEE8eaf4nVIxrbY&#10;TEqT1frtncPC3mZ4b977zWrT+0Y9qYt1YAOzaQaK2AZXc2ngetlPFqBiQnbYBCYDb4qwWQ8HK8xd&#10;ePGJnudUKgnhmKOBKqU21zraijzGaWiJRbuHzmOStSu16/Al4b7RX1n2rT3WLA0VtrSryD7Ov97A&#10;ZXvdZ4UtyMejnd3n/TwU6WbMeNRvl6AS9enf/Hd9cIL/I/jyjEy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Ix+wgAAANwAAAAPAAAAAAAAAAAAAAAAAJgCAABkcnMvZG93&#10;bnJldi54bWxQSwUGAAAAAAQABAD1AAAAhwMAAAAA&#10;" path="m57975,c45275,,23820,545,10350,9525v-20782,13855,-4618,43295,,57150c94854,57286,111461,84259,86550,9525,85130,5265,70675,,57975,xe" fillcolor="#d8d8d8 [2732]" strokecolor="black [3213]" strokeweight="1pt">
                      <v:path arrowok="t" o:connecttype="custom" o:connectlocs="57609,0;10285,9525;10285,66675;86004,9525;57609,0" o:connectangles="0,0,0,0,0"/>
                    </v:shape>
                    <v:shape id="Freeform 171" o:spid="_x0000_s1069" style="position:absolute;left:16581;top:4711;width:4476;height:4095;visibility:visible;mso-wrap-style:square;v-text-anchor:middle" coordsize="447675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uqcIA&#10;AADcAAAADwAAAGRycy9kb3ducmV2LnhtbERPS4vCMBC+L/gfwgje1lRXVqlGEUHWx0GsgtexGdtq&#10;MylN1PrvzcLC3ubje85k1phSPKh2hWUFvW4Egji1uuBMwfGw/ByBcB5ZY2mZFLzIwWza+phgrO2T&#10;9/RIfCZCCLsYFeTeV7GULs3JoOvaijhwF1sb9AHWmdQ1PkO4KWU/ir6lwYJDQ44VLXJKb8ndKPi5&#10;b3CdDc671fWLzsvTdhHZV6JUp93MxyA8Nf5f/Ode6TB/2IPfZ8IF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a6pwgAAANwAAAAPAAAAAAAAAAAAAAAAAJgCAABkcnMvZG93&#10;bnJldi54bWxQSwUGAAAAAAQABAD1AAAAhwMAAAAA&#10;" path="m419100,123825c393700,96837,329740,106738,295275,95250v-9525,-3175,-19595,-5035,-28575,-9525c256461,80605,247650,73025,238125,66675,220746,40607,220579,32418,190500,19050,172150,10895,133350,,133350,,117475,3175,99383,833,85725,9525,-55624,99474,82867,48578,,76200v6350,22225,6799,47074,19050,66675c24371,151389,39271,146831,47625,152400v11208,7472,19050,19050,28575,28575c100141,252799,67846,164267,104775,238125v27569,55139,-16069,2981,38100,57150c168275,371475,130175,282575,180975,333375v49226,49226,-45124,10915,38100,57150c236628,400277,276225,409575,276225,409575v36250,-4028,86032,3731,114300,-28575c405602,363770,428625,323850,428625,323850v3175,-12700,5929,-25513,9525,-38100c440908,276096,447675,267215,447675,257175v,-35069,-3175,-106362,-28575,-133350xe" fillcolor="#d8d8d8 [2732]" strokecolor="black [3213]" strokeweight="1pt">
                      <v:path arrowok="t" o:connecttype="custom" o:connectlocs="419100,123825;295275,95250;266700,85725;238125,66675;190500,19050;133350,0;85725,9525;0,76200;19050,142875;47625,152400;76200,180975;104775,238125;142875,295275;180975,333375;219075,390525;276225,409575;390525,381000;428625,323850;438150,285750;447675,257175;419100,123825" o:connectangles="0,0,0,0,0,0,0,0,0,0,0,0,0,0,0,0,0,0,0,0,0"/>
                    </v:shape>
                    <v:shape id="Freeform 172" o:spid="_x0000_s1070" style="position:absolute;left:15536;top:12001;width:1238;height:1048;visibility:visible;mso-wrap-style:square;v-text-anchor:middle" coordsize="12382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fJMIA&#10;AADcAAAADwAAAGRycy9kb3ducmV2LnhtbERP22rCQBB9F/oPyxT6ppsK2iZ1DalgkVIErR8wZCcX&#10;mp0Nu5uY/n23IPg2h3OdTT6ZTozkfGtZwfMiAUFcWt1yreDyvZ+/gvABWWNnmRT8kod8+zDbYKbt&#10;lU80nkMtYgj7DBU0IfSZlL5syKBf2J44cpV1BkOErpba4TWGm04uk2QtDbYcGxrsaddQ+XMejILj&#10;x1dVvH+uXFpddseB+rRLdVDq6XEq3kAEmsJdfHMfdJz/soT/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N8kwgAAANwAAAAPAAAAAAAAAAAAAAAAAJgCAABkcnMvZG93&#10;bnJldi54bWxQSwUGAAAAAAQABAD1AAAAhwMAAAAA&#10;" path="m95250,c66675,3175,36219,-1153,9525,9525,203,13254,,28060,,38100v,51004,4377,44193,38100,66675c60325,101600,87054,109033,104775,95250,120626,82922,123825,38100,123825,38100l95250,xe" fillcolor="#d8d8d8 [2732]" strokecolor="black [3213]" strokeweight="1pt">
                      <v:path arrowok="t" o:connecttype="custom" o:connectlocs="95250,0;9525,9525;0,38100;38100,104775;104775,95250;123825,38100;95250,0" o:connectangles="0,0,0,0,0,0,0"/>
                    </v:shape>
                    <v:shape id="Freeform 173" o:spid="_x0000_s1071" style="position:absolute;left:19060;top:4379;width:2197;height:1050;visibility:visible;mso-wrap-style:square;v-text-anchor:middle" coordsize="219694,104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RYsIA&#10;AADcAAAADwAAAGRycy9kb3ducmV2LnhtbERPTWvCQBC9C/0Pywi96UattaTZiAiCt1TboschOybB&#10;7GzIbk3y77uC4G0e73OSdW9qcaPWVZYVzKYRCOLc6ooLBT/fu8kHCOeRNdaWScFADtbpyyjBWNuO&#10;D3Q7+kKEEHYxKii9b2IpXV6SQTe1DXHgLrY16ANsC6lb7EK4qeU8it6lwYpDQ4kNbUvKr8c/oyA7&#10;1wPNT9k++lpuaPuL576Tb0q9jvvNJwhPvX+KH+69DvNXC7g/Ey6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hFiwgAAANwAAAAPAAAAAAAAAAAAAAAAAJgCAABkcnMvZG93&#10;bnJldi54bWxQSwUGAAAAAAQABAD1AAAAhwMAAAAA&#10;" path="m114315,19256c90503,12906,82396,13658,66690,9731,56950,7296,48019,-1445,38115,206,26823,2088,19065,12906,9540,19256v-3623,18114,-19526,56674,,76200c16640,102556,28590,101806,38115,104981v50800,-3175,102124,-1587,152400,-9525c222159,90460,227345,70056,209565,47831,191507,25259,138127,25606,114315,19256xe" fillcolor="#d8d8d8 [2732]" strokecolor="black [3213]" strokeweight="1pt">
                      <v:path arrowok="t" o:connecttype="custom" o:connectlocs="114315,19256;66690,9731;38115,206;9540,19256;9540,95456;38115,104981;190515,95456;209565,47831;114315,19256" o:connectangles="0,0,0,0,0,0,0,0,0"/>
                    </v:shape>
                    <v:shape id="Freeform 174" o:spid="_x0000_s1072" style="position:absolute;left:19250;top:9220;width:1910;height:1000;visibility:visible;mso-wrap-style:square;v-text-anchor:middle" coordsize="190979,99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1/FMIA&#10;AADcAAAADwAAAGRycy9kb3ducmV2LnhtbERPTWvCQBC9F/wPywi9SN1YpGp0FVsrCOLBVO9DdppN&#10;zc6G7GrSf+8WhN7m8T5nsepsJW7U+NKxgtEwAUGcO11yoeD0tX2ZgvABWWPlmBT8kofVsve0wFS7&#10;lo90y0IhYgj7FBWYEOpUSp8bsuiHriaO3LdrLIYIm0LqBtsYbiv5miRv0mLJscFgTR+G8kt2tQrO&#10;P/vMbA7j2QXfp+0gIWO3n51Sz/1uPQcRqAv/4od7p+P8yRj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X8UwgAAANwAAAAPAAAAAAAAAAAAAAAAAJgCAABkcnMvZG93&#10;bnJldi54bWxQSwUGAAAAAAQABAD1AAAAhwMAAAAA&#10;" path="m152456,1951c127056,-2811,68792,1436,28631,11476,15563,14743,2271,26764,56,40051,-1838,51418,44449,93969,47681,97201,215888,85987,196804,134687,181031,40051,180509,36919,177856,6713,152456,1951xe" fillcolor="#d8d8d8 [2732]" strokecolor="black [3213]" strokeweight="1pt">
                      <v:path arrowok="t" o:connecttype="custom" o:connectlocs="152456,1951;28631,11476;56,40051;47681,97201;181031,40051;152456,1951" o:connectangles="0,0,0,0,0,0"/>
                    </v:shape>
                    <v:shape id="Freeform 175" o:spid="_x0000_s1073" style="position:absolute;left:15505;top:6659;width:729;height:698;visibility:visible;mso-wrap-style:square;v-text-anchor:middle" coordsize="72902,69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i3MEA&#10;AADcAAAADwAAAGRycy9kb3ducmV2LnhtbERPTYvCMBC9L/gfwgh7W9MurEo1FhFcZAXBKoi3oRnb&#10;0mZSmqj1328Ewds83ufM09404kadqywriEcRCOLc6ooLBcfD+msKwnlkjY1lUvAgB+li8DHHRNs7&#10;7+mW+UKEEHYJKii9bxMpXV6SQTeyLXHgLrYz6APsCqk7vIdw08jvKBpLgxWHhhJbWpWU19nVKDi5&#10;7bm3xH87/jVRPd1ncTx+KPU57JczEJ56/xa/3Bsd5k9+4Pl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DotzBAAAA3AAAAA8AAAAAAAAAAAAAAAAAmAIAAGRycy9kb3du&#10;cmV2LnhtbFBLBQYAAAAABAAEAPUAAACGAwAAAAA=&#10;" path="m50719,804c39607,-3958,12279,13305,3094,29379,-3401,40745,587,62322,12619,67479v17751,7608,38100,-6350,57150,-9525c80298,26367,61831,5566,50719,804xe" fillcolor="#d8d8d8 [2732]" strokecolor="black [3213]" strokeweight="1pt">
                      <v:path arrowok="t" o:connecttype="custom" o:connectlocs="50719,804;3094,29379;12619,67479;69769,57954;50719,804" o:connectangles="0,0,0,0,0"/>
                    </v:shape>
                    <v:shape id="Freeform 176" o:spid="_x0000_s1074" style="position:absolute;left:16674;top:6847;width:969;height:1154;visibility:visible;mso-wrap-style:square;v-text-anchor:middle" coordsize="96891,11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DOMUA&#10;AADcAAAADwAAAGRycy9kb3ducmV2LnhtbERPS2sCMRC+F/wPYQQvolk9+FiNUqoFeyi06sHjuBk3&#10;i5vJukl16683BaG3+fieM182thRXqn3hWMGgn4AgzpwuOFew3733JiB8QNZYOiYFv+RhuWi9zDHV&#10;7sbfdN2GXMQQ9ikqMCFUqZQ+M2TR911FHLmTqy2GCOtc6hpvMdyWcpgkI2mx4NhgsKI3Q9l5+2MV&#10;fNy/jnKfrS+brslXp+P4c3qwU6U67eZ1BiJQE/7FT/dGx/njEfw9Ey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sM4xQAAANwAAAAPAAAAAAAAAAAAAAAAAJgCAABkcnMv&#10;ZG93bnJldi54bWxQSwUGAAAAAAQABAD1AAAAigMAAAAA&#10;" path="m38627,1072c25927,5835,-20083,47137,10052,77272v16189,16189,57150,38100,57150,38100c76727,109022,92632,107329,95777,96322,100225,80756,90179,64403,86252,48697,75723,6581,51327,-3691,38627,1072xe" fillcolor="#d8d8d8 [2732]" strokecolor="black [3213]" strokeweight="1pt">
                      <v:path arrowok="t" o:connecttype="custom" o:connectlocs="38627,1072;10052,77272;67202,115372;95777,96322;86252,48697;38627,1072" o:connectangles="0,0,0,0,0,0"/>
                    </v:shape>
                    <v:shape id="Freeform 177" o:spid="_x0000_s1075" style="position:absolute;left:15251;top:5142;width:1643;height:692;rotation:-90;flip:x;visibility:visible;mso-wrap-style:square;v-text-anchor:middle" coordsize="72902,69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9TFsEA&#10;AADcAAAADwAAAGRycy9kb3ducmV2LnhtbERPTWsCMRC9C/6HMAVvml1BLVujFKFaj649eBw302xw&#10;M9luom7/vREKvc3jfc5y3btG3KgL1rOCfJKBIK68tmwUfB0/xq8gQkTW2HgmBb8UYL0aDpZYaH/n&#10;A93KaEQK4VCggjrGtpAyVDU5DBPfEifu23cOY4KdkbrDewp3jZxm2Vw6tJwaamxpU1N1Ka9OgTFH&#10;k53ms932nIeffB+s5Uup1Oilf38DEamP/+I/96dO8xcLeD6TL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fUxbBAAAA3AAAAA8AAAAAAAAAAAAAAAAAmAIAAGRycy9kb3du&#10;cmV2LnhtbFBLBQYAAAAABAAEAPUAAACGAwAAAAA=&#10;" path="m50719,804c39607,-3958,12279,13305,3094,29379,-3401,40745,587,62322,12619,67479v17751,7608,38100,-6350,57150,-9525c80298,26367,61831,5566,50719,804xe" fillcolor="#d8d8d8 [2732]" strokecolor="black [3213]" strokeweight="1pt">
                      <v:path arrowok="t" o:connecttype="custom" o:connectlocs="114289,798;6972,29167;28435,66992;157216,57536;114289,798" o:connectangles="0,0,0,0,0"/>
                    </v:shape>
                    <v:shape id="Freeform 178" o:spid="_x0000_s1076" style="position:absolute;left:14419;top:13144;width:2000;height:2667;visibility:visible;mso-wrap-style:square;v-text-anchor:middle" coordsize="200025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r/MUA&#10;AADcAAAADwAAAGRycy9kb3ducmV2LnhtbESPQU/DMAyF70j7D5GRuCCWbgc6lWUTQ2LiyAYS4mYa&#10;00ZrnJKErPx7fEDiZus9v/d5vZ38oArF5AIbWMwrUMRtsI47A68vjzcrUCkjWxwCk4EfSrDdzC7W&#10;2Nhw5gOVY+6UhHBq0ECf89hondqePKZ5GIlF+wzRY5Y1dtpGPEu4H/Syqm61R8fS0ONIDz21p+O3&#10;N3D9XB3eYik1r94/9qeyc4uv2hlzdTnd34HKNOV/89/1kxX8W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6v8xQAAANwAAAAPAAAAAAAAAAAAAAAAAJgCAABkcnMv&#10;ZG93bnJldi54bWxQSwUGAAAAAAQABAD1AAAAigMAAAAA&#10;" path="m161925,38100c139700,14288,110528,,66675,,47362,,28575,6350,9525,9525,6350,22225,,34534,,47625v,80592,6228,75652,19050,133350c22562,196779,22891,213441,28575,228600v4020,10719,10111,21424,19050,28575c55465,263447,66675,263525,76200,266700v116031,-23206,-17918,17918,66675,-66675l200025,142875c190106,63525,184150,61912,161925,38100xe" fillcolor="#d8d8d8 [2732]" strokecolor="black [3213]" strokeweight="1pt">
                      <v:path arrowok="t" o:connecttype="custom" o:connectlocs="161925,38100;66675,0;9525,9525;0,47625;19050,180975;28575,228600;47625,257175;76200,266700;142875,200025;200025,142875;161925,38100" o:connectangles="0,0,0,0,0,0,0,0,0,0,0"/>
                    </v:shape>
                    <v:shape id="Freeform 179" o:spid="_x0000_s1077" style="position:absolute;left:12964;top:13127;width:1245;height:970;visibility:visible;mso-wrap-style:square;v-text-anchor:middle" coordsize="124471,97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12MMA&#10;AADcAAAADwAAAGRycy9kb3ducmV2LnhtbERP22rCQBB9F/yHZQq+6aYFaxtdpRgEQWrrBXwdstMk&#10;NTsbdleT/n1XEHybw7nObNGZWlzJ+cqygudRAoI4t7riQsHxsBq+gfABWWNtmRT8kYfFvN+bYapt&#10;yzu67kMhYgj7FBWUITSplD4vyaAf2YY4cj/WGQwRukJqh20MN7V8SZJXabDi2FBiQ8uS8vP+YhRk&#10;280p+8qWrt2tx832+/czd2Ot1OCp+5iCCNSFh/juXus4f/IOt2fi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V12MMAAADcAAAADwAAAAAAAAAAAAAAAACYAgAAZHJzL2Rv&#10;d25yZXYueG1sUEsFBgAAAAAEAAQA9QAAAIgDAAAAAA==&#10;" path="m76200,1767c60325,-1408,33584,-1426,19050,11292,3938,24515,,68442,,68442v14447,9632,37432,28575,57150,28575c73339,97017,88900,90667,104775,87492v17125,-25688,29243,-27574,9525,-57150c112539,27700,92075,4942,76200,1767xe" fillcolor="#d8d8d8 [2732]" strokecolor="black [3213]" strokeweight="1pt">
                      <v:path arrowok="t" o:connecttype="custom" o:connectlocs="76200,1767;19050,11292;0,68442;57150,97017;104775,87492;114300,30342;76200,1767" o:connectangles="0,0,0,0,0,0,0"/>
                    </v:shape>
                    <v:shape id="Freeform 180" o:spid="_x0000_s1078" style="position:absolute;left:13345;top:14380;width:955;height:2003;visibility:visible;mso-wrap-style:square;v-text-anchor:middle" coordsize="95414,200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xE8MA&#10;AADcAAAADwAAAGRycy9kb3ducmV2LnhtbESPzYrCQBCE74LvMLSwN53oYQnRUVQILIIs/jxAm2mT&#10;kExPzMxqfPvtw8Leuqnqqq9Xm8G16kl9qD0bmM8SUMSFtzWXBq6XfJqCChHZYuuZDLwpwGY9Hq0w&#10;s/7FJ3qeY6kkhEOGBqoYu0zrUFTkMMx8Ryza3fcOo6x9qW2PLwl3rV4kyad2WLM0VNjRvqKiOf84&#10;A+F44CZ9NDt/wvJyy13+XnznxnxMhu0SVKQh/pv/rr+s4K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bxE8MAAADcAAAADwAAAAAAAAAAAAAAAACYAgAAZHJzL2Rv&#10;d25yZXYueG1sUEsFBgAAAAAEAAQA9QAAAIgDAAAAAA==&#10;" path="m76200,19366c65087,9841,45501,-2102,28575,316,15650,2162,2889,48800,,57466v3510,24571,5750,68651,19050,95250c24170,162955,28392,175224,38100,181291v17028,10643,57150,19050,57150,19050c85938,125844,79476,128449,95250,57466,96790,50536,87313,28891,76200,19366xe" fillcolor="#d8d8d8 [2732]" strokecolor="black [3213]" strokeweight="1pt">
                      <v:path arrowok="t" o:connecttype="custom" o:connectlocs="76200,19366;28575,316;0,57466;19050,152716;38100,181291;95250,200341;95250,57466;76200,19366" o:connectangles="0,0,0,0,0,0,0,0"/>
                    </v:shape>
                  </v:group>
                  <v:shape id="Text Box 330" o:spid="_x0000_s1079" type="#_x0000_t202" style="position:absolute;left:30681;top:1333;width:11049;height:4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UGMUA&#10;AADcAAAADwAAAGRycy9kb3ducmV2LnhtbESPS2vDMBCE74X8B7GF3hK5LoTEtRySQKE95JBH72tr&#10;/SDWyrFUx+2vjwKB3naZ+WZn09VoWjFQ7xrLCl5nEQjiwuqGKwWn48d0AcJ5ZI2tZVLwSw5W2eQp&#10;xUTbK+9pOPhKhBB2CSqove8SKV1Rk0E3sx1x0ErbG/Rh7Supe7yGcNPKOIrm0mDD4UKNHW1rKs6H&#10;HxNqDN/529KvrXO7Mt58/eEuP1+Uenke1+8gPI3+3/ygP3Xg4jncnwkT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JQYxQAAANwAAAAPAAAAAAAAAAAAAAAAAJgCAABkcnMv&#10;ZG93bnJldi54bWxQSwUGAAAAAAQABAD1AAAAigMAAAAA&#10;" filled="f" stroked="f" strokeweight="1pt">
                    <v:textbox>
                      <w:txbxContent>
                        <w:p w:rsidR="009D06E4" w:rsidRDefault="009D06E4" w:rsidP="009D06E4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pieces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rock and mineral</w:t>
                          </w:r>
                        </w:p>
                      </w:txbxContent>
                    </v:textbox>
                  </v:shape>
                  <v:shape id="Freeform 127" o:spid="_x0000_s1080" style="position:absolute;left:26871;top:2473;width:2286;height:2289;visibility:visible;mso-wrap-style:square;v-text-anchor:middle" coordsize="228600,22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H58EA&#10;AADcAAAADwAAAGRycy9kb3ducmV2LnhtbERPTYvCMBC9C/6HMIIXWVMVtVSjiCC4J1n14m1oZpti&#10;MylN1Oqv3wjC3ubxPme5bm0l7tT40rGC0TABQZw7XXKh4HzafaUgfEDWWDkmBU/ysF51O0vMtHvw&#10;D92PoRAxhH2GCkwIdSalzw1Z9ENXE0fu1zUWQ4RNIXWDjxhuKzlOkpm0WHJsMFjT1lB+Pd6sgsl8&#10;wPQ9eBmXp8n0kj735rBzSvV77WYBIlAb/sUf917H+eM5vJ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Dx+fBAAAA3AAAAA8AAAAAAAAAAAAAAAAAmAIAAGRycy9kb3du&#10;cmV2LnhtbFBLBQYAAAAABAAEAPUAAACGAwAAAAA=&#10;" path="m133350,304c111125,-2871,76173,19381,57150,38404,29853,65701,44069,64566,28575,95554,-8354,169412,23941,80880,,152704v3175,12700,268,28843,9525,38100c18782,200061,35368,195732,47625,200329v13295,4986,25049,13457,38100,19050c94953,223334,104775,225729,114300,228904v25400,-3175,52433,-18,76200,-9525c201129,215127,204901,201265,209550,190804v8155,-18350,19050,-57150,19050,-57150c212172,35085,238120,105074,190500,57454,182405,49359,155575,3479,133350,304xe" fillcolor="#bfbfbf [2412]" strokecolor="black [3213]" strokeweight="1pt">
                    <v:path arrowok="t" o:connecttype="custom" o:connectlocs="133350,304;57150,38404;28575,95554;0,152704;9525,190804;47625,200329;85725,219379;114300,228904;190500,219379;209550,190804;228600,133654;190500,57454;133350,304" o:connectangles="0,0,0,0,0,0,0,0,0,0,0,0,0"/>
                  </v:shape>
                  <v:shape id="Freeform 128" o:spid="_x0000_s1081" style="position:absolute;left:27061;top:6476;width:2672;height:3239;visibility:visible;mso-wrap-style:square;v-text-anchor:middle" coordsize="267113,32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PysEA&#10;AADcAAAADwAAAGRycy9kb3ducmV2LnhtbESPQW/CMAyF75P4D5GRuI0UDmjqCAiQ0MatY/wAq/HS&#10;isapklDKv8cHpN385Pc9P6+3o+/UQDG1gQ0s5gUo4jrYlp2By+/x/QNUysgWu8Bk4EEJtpvJ2xpL&#10;G+78Q8M5OyUhnEo00OTcl1qnuiGPaR56Ytn9hegxi4xO24h3CfedXhbFSntsWS402NOhofp6vnmp&#10;4Zzf1+RiNez6rwqroj3FizGz6bj7BJVpzP/mF/1thVtKW3lGJt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5T8rBAAAA3AAAAA8AAAAAAAAAAAAAAAAAmAIAAGRycy9kb3du&#10;cmV2LnhtbFBLBQYAAAAABAAEAPUAAACGAwAAAAA=&#10;" path="m171450,81c157163,-1506,140384,20377,123825,28656v-8980,4490,-19595,5035,-28575,9525c21392,75110,109924,42815,38100,66756v-3175,9525,-5035,19595,-9525,28575c-8354,169189,23941,80657,,152481v3175,15875,2826,32887,9525,47625l66675,285831v6350,9525,7944,25799,19050,28575l123825,323931v105095,-21019,64533,-8811,123825,-28575c254000,285831,265822,278195,266700,266781v2447,-31814,-6636,-63473,-9525,-95250c253714,133456,260509,93236,247650,57231,242874,43859,221726,45486,209550,38181,205700,35871,185737,1668,171450,81xe" fillcolor="#7f7f7f [1612]" strokecolor="black [3213]" strokeweight="1pt">
                    <v:path arrowok="t" o:connecttype="custom" o:connectlocs="171450,81;123825,28656;95250,38181;38100,66756;28575,95331;0,152481;9525,200106;66675,285831;85725,314406;123825,323931;247650,295356;266700,266781;257175,171531;247650,57231;209550,38181;171450,81" o:connectangles="0,0,0,0,0,0,0,0,0,0,0,0,0,0,0,0"/>
                  </v:shape>
                  <v:shape id="Text Box 57" o:spid="_x0000_s1082" type="#_x0000_t202" style="position:absolute;left:30681;top:6191;width:11430;height:4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asUA&#10;AADcAAAADwAAAGRycy9kb3ducmV2LnhtbESPT2vCQBDF70K/wzKF3symKRRNXUULhXrIof65T7Jj&#10;EszOxuw2if30XUHwNsN7vzdvFqvRNKKnztWWFbxGMQjiwuqaSwWH/dd0BsJ5ZI2NZVJwJQer5dNk&#10;gam2A/9Qv/OlCCHsUlRQed+mUrqiIoMusi1x0E62M+jD2pVSdziEcNPIJI7fpcGaw4UKW/qsqDjv&#10;fk2o0R/zt7lfW+eyU7LZ/mGWny9KvTyP6w8Qnkb/MN/pbx24ZA63Z8IE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BqxQAAANwAAAAPAAAAAAAAAAAAAAAAAJgCAABkcnMv&#10;ZG93bnJldi54bWxQSwUGAAAAAAQABAD1AAAAigMAAAAA&#10;" filled="f" stroked="f" strokeweight="1pt">
                    <v:textbox>
                      <w:txbxContent>
                        <w:p w:rsidR="009D06E4" w:rsidRDefault="009D06E4" w:rsidP="009D06E4">
                          <w:pPr>
                            <w:pStyle w:val="NormalWeb"/>
                            <w:spacing w:before="0" w:beforeAutospacing="0" w:after="160" w:afterAutospacing="0" w:line="254" w:lineRule="auto"/>
                          </w:pPr>
                          <w:proofErr w:type="gramStart"/>
                          <w:r>
                            <w:rPr>
                              <w:rFonts w:ascii="Arial" w:eastAsia="Calibri" w:hAnsi="Arial"/>
                              <w:sz w:val="20"/>
                              <w:szCs w:val="20"/>
                            </w:rPr>
                            <w:t>humus</w:t>
                          </w:r>
                          <w:proofErr w:type="gramEnd"/>
                          <w:r>
                            <w:rPr>
                              <w:rFonts w:ascii="Arial" w:eastAsia="Calibri" w:hAnsi="Arial"/>
                              <w:sz w:val="20"/>
                              <w:szCs w:val="20"/>
                            </w:rPr>
                            <w:t xml:space="preserve"> (decayed organic material)</w:t>
                          </w:r>
                        </w:p>
                      </w:txbxContent>
                    </v:textbox>
                  </v:shape>
                  <v:shape id="Text Box 57" o:spid="_x0000_s1083" type="#_x0000_t202" style="position:absolute;left:26480;top:10686;width:11154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/KsQA&#10;AADc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ix1J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PyrEAAAA3AAAAA8AAAAAAAAAAAAAAAAAmAIAAGRycy9k&#10;b3ducmV2LnhtbFBLBQYAAAAABAAEAPUAAACJAwAAAAA=&#10;" filled="f" stroked="f" strokeweight="1pt">
                    <v:textbox>
                      <w:txbxContent>
                        <w:p w:rsidR="009D06E4" w:rsidRDefault="009D06E4" w:rsidP="009D06E4">
                          <w:pPr>
                            <w:pStyle w:val="NormalWeb"/>
                            <w:spacing w:before="0" w:beforeAutospacing="0" w:after="160" w:afterAutospacing="0" w:line="252" w:lineRule="auto"/>
                          </w:pPr>
                          <w:proofErr w:type="gramStart"/>
                          <w:r>
                            <w:rPr>
                              <w:rFonts w:ascii="Arial" w:eastAsia="Calibri" w:hAnsi="Arial"/>
                              <w:sz w:val="20"/>
                              <w:szCs w:val="20"/>
                            </w:rPr>
                            <w:t>pore</w:t>
                          </w:r>
                          <w:proofErr w:type="gramEnd"/>
                          <w:r>
                            <w:rPr>
                              <w:rFonts w:ascii="Arial" w:eastAsia="Calibri" w:hAnsi="Arial"/>
                              <w:sz w:val="20"/>
                              <w:szCs w:val="20"/>
                            </w:rPr>
                            <w:t xml:space="preserve"> containing soil water</w:t>
                          </w:r>
                        </w:p>
                      </w:txbxContent>
                    </v:textbox>
                  </v:shape>
                  <v:shape id="Freeform 131" o:spid="_x0000_s1084" style="position:absolute;left:14014;top:7048;width:12373;height:5532;visibility:visible;mso-wrap-style:square;v-text-anchor:middle" coordsize="120015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9T8IA&#10;AADcAAAADwAAAGRycy9kb3ducmV2LnhtbERPzWrCQBC+C32HZQq96ca0SkldQyjEWvCi7QMM2TEb&#10;m50N2TVJ394tFLzNx/c7m3yyrRio941jBctFAoK4crrhWsH3Vzl/BeEDssbWMSn4JQ/59mG2wUy7&#10;kY80nEItYgj7DBWYELpMSl8ZsugXriOO3Nn1FkOEfS11j2MMt61Mk2QtLTYcGwx29G6o+jldrYKd&#10;adOCzXF1kOWwKi+f1Yd88Uo9PU7FG4hAU7iL/917Hec/L+H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L1PwgAAANwAAAAPAAAAAAAAAAAAAAAAAJgCAABkcnMvZG93&#10;bnJldi54bWxQSwUGAAAAAAQABAD1AAAAhwMAAAAA&#10;" path="m1200150,561975l,e" filled="f" strokecolor="black [3213]" strokeweight="1pt">
                    <v:stroke endarrow="block"/>
                    <v:path arrowok="t" o:connecttype="custom" o:connectlocs="1237281,553117;0,0" o:connectangles="0,0"/>
                  </v:shape>
                </v:group>
                <v:shape id="Freeform 122" o:spid="_x0000_s1085" style="position:absolute;left:11134;top:1800;width:5144;height:17240;visibility:visible;mso-wrap-style:square;v-text-anchor:middle" coordsize="514657,172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918IA&#10;AADcAAAADwAAAGRycy9kb3ducmV2LnhtbERPyWrDMBC9B/IPYgq9JXJ1KMWNbErIdgiULIUcB2tq&#10;ObFGxlIS9++rQKG3ebx1ZuXgWnGjPjSeNbxMMxDElTcN1xqOh+XkDUSIyAZbz6ThhwKUxXg0w9z4&#10;O+/oto+1SCEcctRgY+xyKUNlyWGY+o44cd++dxgT7GtperyncNdKlWWv0mHDqcFiR3NL1WV/dRq2&#10;SoWF/OSVXC+/Lmp7Pq3t/KT189Pw8Q4i0hD/xX/ujUnzlYLH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z3XwgAAANwAAAAPAAAAAAAAAAAAAAAAAJgCAABkcnMvZG93&#10;bnJldi54bWxQSwUGAAAAAAQABAD1AAAAhwMAAAAA&#10;" path="m390832,c380320,141908,379338,213806,362257,333375v-2731,19119,-5737,38212,-9525,57150c350165,403362,345359,415712,343207,428625v-6954,41722,-10602,100637,-19050,142875c322188,581345,317807,590550,314632,600075v-6350,44450,-11668,89060,-19050,133350c292407,752475,290741,771839,286057,790575v-32410,129642,-2358,5307,-38100,85725c224811,928378,230274,936142,219382,990600v-2567,12837,-6350,25400,-9525,38100c221167,1187033,225524,1172377,209857,1352550v-870,10002,-6767,18921,-9525,28575c173901,1473635,210425,1370464,171757,1447800v-4490,8980,-3253,20735,-9525,28575c155081,1485314,143182,1489075,133657,1495425v-50800,76200,15875,-15875,-47625,47625c70561,1558521,57893,1592294,47932,1609725v-5680,9939,-14401,18114,-19050,28575c20727,1656650,16182,1676400,9832,1695450v-12700,38100,-19050,31750,19050,19050c41582,1704975,54064,1695152,66982,1685925v9315,-6654,20480,-10955,28575,-19050c140520,1621912,93144,1656206,124132,1609725v20385,-30578,27192,-28114,57150,-38100c270966,1481941,135668,1625758,228907,1485900v6350,-9525,13930,-18336,19050,-28575c255960,1441320,262429,1405909,267007,1390650v5770,-19234,14180,-37669,19050,-57150c298017,1285660,291442,1307819,305107,1266825v3175,-76200,4091,-152528,9525,-228600c316702,1009240,338923,968680,343207,942975v3175,-19050,6794,-38031,9525,-57150c356352,860485,358049,834874,362257,809625v2152,-12913,5763,-25561,9525,-38100l400357,685800r9525,-28575l419407,628650v3175,-28575,5459,-57263,9525,-85725c431222,526898,438457,511489,438457,495300v,-35069,-6350,-69850,-9525,-104775c432107,358775,432577,326637,438457,295275v3701,-19737,14180,-37669,19050,-57150c465092,207786,471720,183840,476557,152400v3892,-25300,4162,-51171,9525,-76200c494068,38934,500857,27599,514657,e" fillcolor="#ffc000" strokecolor="black [3213]" strokeweight="1pt">
                  <v:path arrowok="t" o:connecttype="custom" o:connectlocs="390599,0;362041,333316;352522,390455;343002,428549;323964,571398;314444,599968;295406,733294;285886,790434;247809,876144;219251,990424;209732,1028517;209732,1352309;200212,1380879;171655,1447542;162135,1476112;133577,1495159;85981,1542775;47903,1609438;28865,1638008;9826,1695148;28865,1714195;66942,1685625;95500,1666578;124058,1609438;181174,1571345;228770,1485635;247809,1457066;266848,1390402;285886,1333263;304925,1266599;314444,1038040;343002,942807;352522,885667;362041,809481;371560,771388;400118,685678;409637,657108;419157,628538;428676,542828;438195,495212;428676,390455;438195,295222;457234,238083;476273,152373;485792,76186;514350,0" o:connectangles="0,0,0,0,0,0,0,0,0,0,0,0,0,0,0,0,0,0,0,0,0,0,0,0,0,0,0,0,0,0,0,0,0,0,0,0,0,0,0,0,0,0,0,0,0,0"/>
                </v:shape>
                <v:shape id="Text Box 57" o:spid="_x0000_s1086" type="#_x0000_t202" style="position:absolute;left:28279;top:15992;width:1533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IFM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IFMMAAADcAAAADwAAAAAAAAAAAAAAAACYAgAAZHJzL2Rv&#10;d25yZXYueG1sUEsFBgAAAAAEAAQA9QAAAIgDAAAAAA==&#10;" filled="f" stroked="f" strokeweight=".5pt">
                  <v:textbox>
                    <w:txbxContent>
                      <w:p w:rsidR="009D06E4" w:rsidRDefault="009D06E4" w:rsidP="009D06E4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proofErr w:type="gramStart"/>
                        <w:r>
                          <w:rPr>
                            <w:rFonts w:ascii="Arial" w:eastAsia="Calibri" w:hAnsi="Arial"/>
                            <w:sz w:val="20"/>
                            <w:szCs w:val="20"/>
                          </w:rPr>
                          <w:t>root</w:t>
                        </w:r>
                        <w:proofErr w:type="gramEnd"/>
                        <w:r>
                          <w:rPr>
                            <w:rFonts w:ascii="Arial" w:eastAsia="Calibri" w:hAnsi="Arial"/>
                            <w:sz w:val="20"/>
                            <w:szCs w:val="20"/>
                          </w:rPr>
                          <w:t xml:space="preserve"> pushing its way through the gaps</w:t>
                        </w:r>
                      </w:p>
                    </w:txbxContent>
                  </v:textbox>
                </v:shape>
                <v:shape id="Freeform 124" o:spid="_x0000_s1087" style="position:absolute;left:14373;top:10848;width:13811;height:6668;visibility:visible;mso-wrap-style:square;v-text-anchor:middle" coordsize="1381125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9S8MA&#10;AADcAAAADwAAAGRycy9kb3ducmV2LnhtbERPS2vCQBC+F/oflin0VncjRUp0FQn0cemhqYjHMTtm&#10;o9nZkN3G+O+7guBtPr7nLFaja8VAfWg8a8gmCgRx5U3DtYbN7/vLG4gQkQ22nknDhQKslo8PC8yN&#10;P/MPDWWsRQrhkKMGG2OXSxkqSw7DxHfEiTv43mFMsK+l6fGcwl0rp0rNpMOGU4PFjgpL1an8cxq+&#10;i+2n2h2V3XxkRZ1ZNZT7y0Hr56dxPQcRaYx38c39ZdL86Stcn0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m9S8MAAADcAAAADwAAAAAAAAAAAAAAAACYAgAAZHJzL2Rv&#10;d25yZXYueG1sUEsFBgAAAAAEAAQA9QAAAIgDAAAAAA==&#10;" path="m1381125,666750l,e" filled="f" strokecolor="black [3213]" strokeweight="1pt">
                  <v:stroke endarrow="block"/>
                  <v:path arrowok="t" o:connecttype="custom" o:connectlocs="1381125,666750;0,0" o:connectangles="0,0"/>
                </v:shape>
                <w10:wrap type="square" anchorx="page"/>
              </v:group>
            </w:pict>
          </mc:Fallback>
        </mc:AlternateContent>
      </w: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D06E4" w:rsidRDefault="009D06E4" w:rsidP="009D06E4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roots of a plant force their way through the spaces and absorb soil water containing dissolved minerals essential for healthy pant growth.</w:t>
      </w: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A536362" wp14:editId="5C186DB5">
                <wp:extent cx="3429975" cy="1857078"/>
                <wp:effectExtent l="76200" t="95250" r="0" b="0"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975" cy="1857078"/>
                          <a:chOff x="180000" y="180001"/>
                          <a:chExt cx="3429975" cy="1857374"/>
                        </a:xfrm>
                      </wpg:grpSpPr>
                      <wps:wsp>
                        <wps:cNvPr id="197" name="Text Box 347"/>
                        <wps:cNvSpPr txBox="1"/>
                        <wps:spPr>
                          <a:xfrm>
                            <a:off x="1894500" y="1780200"/>
                            <a:ext cx="157162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06E4" w:rsidRDefault="009D06E4" w:rsidP="009D06E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open-ended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xylem cell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348"/>
                        <wps:cNvSpPr txBox="1"/>
                        <wps:spPr>
                          <a:xfrm>
                            <a:off x="2008800" y="260943"/>
                            <a:ext cx="9429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06E4" w:rsidRDefault="009D06E4" w:rsidP="009D06E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xylem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tube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Left Bracket 199"/>
                        <wps:cNvSpPr/>
                        <wps:spPr>
                          <a:xfrm rot="5400000">
                            <a:off x="2355839" y="339582"/>
                            <a:ext cx="45719" cy="404741"/>
                          </a:xfrm>
                          <a:prstGeom prst="leftBracke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180000" y="180001"/>
                            <a:ext cx="3429975" cy="1720146"/>
                            <a:chOff x="180000" y="180000"/>
                            <a:chExt cx="5488940" cy="2752725"/>
                          </a:xfrm>
                        </wpg:grpSpPr>
                        <wpg:grpSp>
                          <wpg:cNvPr id="201" name="Group 201"/>
                          <wpg:cNvGrpSpPr/>
                          <wpg:grpSpPr>
                            <a:xfrm rot="309551">
                              <a:off x="180000" y="180000"/>
                              <a:ext cx="2938625" cy="2752725"/>
                              <a:chOff x="0" y="0"/>
                              <a:chExt cx="2938625" cy="2752725"/>
                            </a:xfrm>
                          </wpg:grpSpPr>
                          <pic:pic xmlns:pic="http://schemas.openxmlformats.org/drawingml/2006/picture">
                            <pic:nvPicPr>
                              <pic:cNvPr id="207" name="Picture 2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6875" cy="2752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8" name="Rectangle 208"/>
                            <wps:cNvSpPr/>
                            <wps:spPr>
                              <a:xfrm>
                                <a:off x="2552700" y="123825"/>
                                <a:ext cx="385925" cy="13389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2" name="Rectangle 202"/>
                          <wps:cNvSpPr/>
                          <wps:spPr>
                            <a:xfrm>
                              <a:off x="1818300" y="1856400"/>
                              <a:ext cx="66675" cy="476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3725" y="894375"/>
                              <a:ext cx="2355215" cy="1652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4" name="Freeform 204"/>
                          <wps:cNvSpPr/>
                          <wps:spPr>
                            <a:xfrm flipV="1">
                              <a:off x="1894500" y="1837350"/>
                              <a:ext cx="1466850" cy="66675"/>
                            </a:xfrm>
                            <a:custGeom>
                              <a:avLst/>
                              <a:gdLst>
                                <a:gd name="connsiteX0" fmla="*/ 0 w 1524000"/>
                                <a:gd name="connsiteY0" fmla="*/ 0 h 0"/>
                                <a:gd name="connsiteX1" fmla="*/ 1524000 w 1524000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524000">
                                  <a:moveTo>
                                    <a:pt x="0" y="0"/>
                                  </a:moveTo>
                                  <a:lnTo>
                                    <a:pt x="152400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oval" w="med" len="me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 205"/>
                          <wps:cNvSpPr/>
                          <wps:spPr>
                            <a:xfrm>
                              <a:off x="3570900" y="2313600"/>
                              <a:ext cx="390525" cy="16192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reeform 206"/>
                          <wps:cNvSpPr/>
                          <wps:spPr>
                            <a:xfrm>
                              <a:off x="3761400" y="2504100"/>
                              <a:ext cx="123825" cy="285750"/>
                            </a:xfrm>
                            <a:custGeom>
                              <a:avLst/>
                              <a:gdLst>
                                <a:gd name="connsiteX0" fmla="*/ 123825 w 123825"/>
                                <a:gd name="connsiteY0" fmla="*/ 285750 h 285750"/>
                                <a:gd name="connsiteX1" fmla="*/ 0 w 123825"/>
                                <a:gd name="connsiteY1" fmla="*/ 0 h 285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3825" h="285750">
                                  <a:moveTo>
                                    <a:pt x="123825" y="2857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oval" w="med" len="me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A536362" id="Group 196" o:spid="_x0000_s1088" style="width:270.1pt;height:146.25pt;mso-position-horizontal-relative:char;mso-position-vertical-relative:line" coordorigin="1800,1800" coordsize="34299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">
                <v:shape id="Text Box 347" o:spid="_x0000_s1089" type="#_x0000_t202" style="position:absolute;left:18945;top:17802;width:1571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<v:textbox>
                    <w:txbxContent>
                      <w:p w:rsidR="009D06E4" w:rsidRDefault="009D06E4" w:rsidP="009D06E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open-ended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xylem cell</w:t>
                        </w:r>
                      </w:p>
                    </w:txbxContent>
                  </v:textbox>
                </v:shape>
                <v:shape id="Text Box 348" o:spid="_x0000_s1090" type="#_x0000_t202" style="position:absolute;left:20088;top:2609;width:9429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TgsYA&#10;AADc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LrT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iTgsYAAADcAAAADwAAAAAAAAAAAAAAAACYAgAAZHJz&#10;L2Rvd25yZXYueG1sUEsFBgAAAAAEAAQA9QAAAIsDAAAAAA==&#10;" filled="f" stroked="f" strokeweight=".5pt">
                  <v:textbox>
                    <w:txbxContent>
                      <w:p w:rsidR="009D06E4" w:rsidRDefault="009D06E4" w:rsidP="009D06E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xylem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tube</w:t>
                        </w: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199" o:spid="_x0000_s1091" type="#_x0000_t85" style="position:absolute;left:23558;top:3395;width:458;height:40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xjsAA&#10;AADcAAAADwAAAGRycy9kb3ducmV2LnhtbERPS2rDMBDdB3oHMYXuYjmhlNiNEkIh0C6T9gBja2K5&#10;sUauJdvq7atAIbt5vO9s99F2YqLBt44VrLIcBHHtdMuNgq/P43IDwgdkjZ1jUvBLHva7h8UWS+1m&#10;PtF0Do1IIexLVGBC6EspfW3Ios9cT5y4ixsshgSHRuoB5xRuO7nO8xdpseXUYLCnN0P19TxaBR/r&#10;b2zMT/TPlZmmse3i4VhFpZ4e4+EVRKAY7uJ/97tO84sCbs+kC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XxjsAAAADcAAAADwAAAAAAAAAAAAAAAACYAgAAZHJzL2Rvd25y&#10;ZXYueG1sUEsFBgAAAAAEAAQA9QAAAIUDAAAAAA==&#10;" adj="203" strokecolor="windowText" strokeweight=".5pt">
                  <v:stroke joinstyle="miter"/>
                </v:shape>
                <v:group id="Group 200" o:spid="_x0000_s1092" style="position:absolute;left:1800;top:1800;width:34299;height:17201" coordorigin="1800,1800" coordsize="54889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group id="Group 201" o:spid="_x0000_s1093" style="position:absolute;left:1800;top:1800;width:29386;height:27527;rotation:338112fd" coordsize="29386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vf8MQAAADc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07" o:spid="_x0000_s1094" type="#_x0000_t75" style="position:absolute;width:29368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M8LGAAAA3AAAAA8AAABkcnMvZG93bnJldi54bWxEj81qwzAQhO+FvIPYQG+NnATa1I0SQqEQ&#10;CoE2PzTHxdrKxtbKSLLj9OmrQiHHYWa+YZbrwTaiJx8qxwqmkwwEceF0xUbB8fD2sAARIrLGxjEp&#10;uFKA9Wp0t8Rcuwt/Ur+PRiQIhxwVlDG2uZShKMlimLiWOHnfzluMSXojtcdLgttGzrLsUVqsOC2U&#10;2NJrSUW976yCj6Luv+rdc/eD5nQ+v89NF71R6n48bF5ARBriLfzf3moFs+wJ/s6k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QzwsYAAADcAAAADwAAAAAAAAAAAAAA&#10;AACfAgAAZHJzL2Rvd25yZXYueG1sUEsFBgAAAAAEAAQA9wAAAJIDAAAAAA==&#10;">
                      <v:imagedata r:id="rId10" o:title=""/>
                      <v:path arrowok="t"/>
                    </v:shape>
                    <v:rect id="Rectangle 208" o:spid="_x0000_s1095" style="position:absolute;left:25527;top:1238;width:3859;height: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fisIA&#10;AADcAAAADwAAAGRycy9kb3ducmV2LnhtbERPS2vCQBC+F/wPywi9FN3ooYToKkWxr4v4gh6H7DQJ&#10;zc6u2VXTf985FDx+fO/5snetulIXG88GJuMMFHHpbcOVgeNhM8pBxYRssfVMBn4pwnIxeJhjYf2N&#10;d3Tdp0pJCMcCDdQphULrWNbkMI59IBbu23cOk8Cu0rbDm4S7Vk+z7Fk7bFgaagy0qqn82V+clOTb&#10;dXhbf+Sv289gL6enM33laMzjsH+ZgUrUp7v43/1uDUwzWStn5A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R+KwgAAANwAAAAPAAAAAAAAAAAAAAAAAJgCAABkcnMvZG93&#10;bnJldi54bWxQSwUGAAAAAAQABAD1AAAAhwMAAAAA&#10;" fillcolor="window" stroked="f" strokeweight="1pt"/>
                  </v:group>
                  <v:rect id="Rectangle 202" o:spid="_x0000_s1096" style="position:absolute;left:18183;top:18564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I4sYA&#10;AADcAAAADwAAAGRycy9kb3ducmV2LnhtbESPQWsCMRSE74X+h/CEXqRmXUotq1GqRZBCC9XW82Pz&#10;3F3cvIQk6rq/vikIPQ4z8w0zW3SmFWfyobGsYDzKQBCXVjdcKfjerR9fQISIrLG1TAquFGAxv7+b&#10;YaHthb/ovI2VSBAOBSqoY3SFlKGsyWAYWUecvIP1BmOSvpLa4yXBTSvzLHuWBhtOCzU6WtVUHrcn&#10;o8AN3zy+/+yXvfv4XE+uq37/VPVKPQy61ymISF38D9/aG60gz3L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9I4sYAAADcAAAADwAAAAAAAAAAAAAAAACYAgAAZHJz&#10;L2Rvd25yZXYueG1sUEsFBgAAAAAEAAQA9QAAAIsDAAAAAA==&#10;" filled="f" strokecolor="windowText" strokeweight="1pt">
                    <v:stroke dashstyle="1 1"/>
                  </v:rect>
                  <v:shape id="Picture 203" o:spid="_x0000_s1097" type="#_x0000_t75" style="position:absolute;left:33137;top:8943;width:23552;height:16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SfFvGAAAA3AAAAA8AAABkcnMvZG93bnJldi54bWxEj0FrwkAUhO+F/oflFbyIblRaJXUNRpEW&#10;L8XoweNr9jUJzb4Nu6um/75bEHocZuYbZpn1phVXcr6xrGAyTkAQl1Y3XCk4HXejBQgfkDW2lknB&#10;D3nIVo8PS0y1vfGBrkWoRISwT1FBHUKXSunLmgz6se2Io/dlncEQpaukdniLcNPKaZK8SIMNx4Ua&#10;O9rUVH4XF6Pgbeu3h/1z/nEefrY7LHqXazNXavDUr19BBOrDf/jeftcKpskM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ZJ8W8YAAADcAAAADwAAAAAAAAAAAAAA&#10;AACfAgAAZHJzL2Rvd25yZXYueG1sUEsFBgAAAAAEAAQA9wAAAJIDAAAAAA==&#10;">
                    <v:imagedata r:id="rId11" o:title=""/>
                    <v:path arrowok="t"/>
                  </v:shape>
                  <v:shape id="Freeform 204" o:spid="_x0000_s1098" style="position:absolute;left:18945;top:18373;width:14668;height:667;flip:y;visibility:visible;mso-wrap-style:square;v-text-anchor:middle" coordsize="152400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7dMQA&#10;AADcAAAADwAAAGRycy9kb3ducmV2LnhtbESPT4vCMBTE74LfITzB25oquyrVKCKseljEf+j10Tzb&#10;avNSmli7334jLHgcZuY3zHTemELUVLncsoJ+LwJBnFidc6rgdPz+GINwHlljYZkU/JKD+azdmmKs&#10;7ZP3VB98KgKEXYwKMu/LWEqXZGTQ9WxJHLyrrQz6IKtU6gqfAW4KOYiioTSYc1jIsKRlRsn98DAK&#10;eLVdXOjid+vV8Gf01T/X5fVWK9XtNIsJCE+Nf4f/2xutYBB9wut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L+3TEAAAA3AAAAA8AAAAAAAAAAAAAAAAAmAIAAGRycy9k&#10;b3ducmV2LnhtbFBLBQYAAAAABAAEAPUAAACJAwAAAAA=&#10;" path="m,l1524000,e" filled="f" strokecolor="windowText" strokeweight="1pt">
                    <v:stroke endarrow="oval" joinstyle="miter"/>
                    <v:path arrowok="t" o:connecttype="custom" o:connectlocs="0,0;1466850,0" o:connectangles="0,0"/>
                  </v:shape>
                  <v:rect id="Rectangle 205" o:spid="_x0000_s1099" style="position:absolute;left:35709;top:23136;width:390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qhMQA&#10;AADcAAAADwAAAGRycy9kb3ducmV2LnhtbESPT4vCMBTE7wt+h/AEL4umK7hINYoIrh48uFoP3h7N&#10;6x9sXmoTtX57Iwgeh5n5DTOdt6YSN2pcaVnBzyACQZxaXXKuIDms+mMQziNrrCyTggc5mM86X1OM&#10;tb3zP932PhcBwi5GBYX3dSylSwsy6Aa2Jg5eZhuDPsgml7rBe4CbSg6j6FcaLDksFFjTsqD0vL8a&#10;BXq5+jtetrtkm+xOazKULTbfmVK9bruYgPDU+k/43d5oBcNoB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OqoTEAAAA3AAAAA8AAAAAAAAAAAAAAAAAmAIAAGRycy9k&#10;b3ducmV2LnhtbFBLBQYAAAAABAAEAPUAAACJAwAAAAA=&#10;" filled="f" strokecolor="windowText" strokeweight="1.5pt">
                    <v:stroke dashstyle="dash"/>
                  </v:rect>
                  <v:shape id="Freeform 206" o:spid="_x0000_s1100" style="position:absolute;left:37614;top:25041;width:1238;height:2857;visibility:visible;mso-wrap-style:square;v-text-anchor:middle" coordsize="1238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FUMQA&#10;AADcAAAADwAAAGRycy9kb3ducmV2LnhtbESPQWsCMRSE70L/Q3hCb5q4BSlbo6jUUuyl3Ra8PjbP&#10;zeLmZbvJ6vbfN4LgcZiZb5jFanCNOFMXas8aZlMFgrj0puZKw8/3bvIMIkRkg41n0vBHAVbLh9EC&#10;c+Mv/EXnIlYiQTjkqMHG2OZShtKSwzD1LXHyjr5zGJPsKmk6vCS4a2Sm1Fw6rDktWGxpa6k8Fb3T&#10;oJ5C9qlmm9/d4W3/uv+wPfptr/XjeFi/gIg0xHv41n43GjI1h+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BVDEAAAA3AAAAA8AAAAAAAAAAAAAAAAAmAIAAGRycy9k&#10;b3ducmV2LnhtbFBLBQYAAAAABAAEAPUAAACJAwAAAAA=&#10;" path="m123825,285750l,e" filled="f" strokecolor="windowText" strokeweight="1pt">
                    <v:stroke endarrow="oval" joinstyle="miter"/>
                    <v:path arrowok="t" o:connecttype="custom" o:connectlocs="123825,285750;0,0" o:connectangles="0,0"/>
                  </v:shape>
                </v:group>
                <w10:anchorlock/>
              </v:group>
            </w:pict>
          </mc:Fallback>
        </mc:AlternateContent>
      </w:r>
    </w:p>
    <w:p w:rsidR="009D06E4" w:rsidRDefault="009D06E4" w:rsidP="009D06E4">
      <w:pPr>
        <w:spacing w:after="120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>A c</w:t>
      </w:r>
      <w:r>
        <w:rPr>
          <w:rFonts w:ascii="Arial" w:hAnsi="Arial" w:cs="Arial"/>
          <w:sz w:val="20"/>
          <w:szCs w:val="20"/>
        </w:rPr>
        <w:t>ross-section through a root: the orange area is the xylem (blue dots represent water particles)</w:t>
      </w:r>
    </w:p>
    <w:p w:rsidR="0086003A" w:rsidRDefault="0086003A" w:rsidP="00FF00F7">
      <w:pPr>
        <w:spacing w:after="120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p w:rsidR="002D2D8C" w:rsidRPr="00D5206A" w:rsidRDefault="002D2D8C" w:rsidP="002D2D8C">
      <w:pPr>
        <w:spacing w:after="120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lastRenderedPageBreak/>
        <w:t>Activities</w:t>
      </w:r>
    </w:p>
    <w:p w:rsidR="002A5B12" w:rsidRDefault="002A5B12" w:rsidP="00FF00F7">
      <w:pPr>
        <w:pStyle w:val="Heading3"/>
        <w:spacing w:before="0" w:beforeAutospacing="0" w:after="120" w:afterAutospacing="0"/>
        <w:rPr>
          <w:rFonts w:ascii="Arial" w:hAnsi="Arial" w:cs="Arial"/>
          <w:sz w:val="22"/>
          <w:szCs w:val="20"/>
        </w:rPr>
      </w:pPr>
    </w:p>
    <w:p w:rsidR="00FF00F7" w:rsidRPr="002A5B12" w:rsidRDefault="00F47152" w:rsidP="00FF00F7">
      <w:pPr>
        <w:pStyle w:val="Heading3"/>
        <w:spacing w:before="0" w:beforeAutospacing="0" w:after="120" w:afterAutospacing="0"/>
        <w:rPr>
          <w:rFonts w:ascii="Arial" w:hAnsi="Arial" w:cs="Arial"/>
          <w:sz w:val="22"/>
          <w:szCs w:val="20"/>
        </w:rPr>
      </w:pPr>
      <w:r w:rsidRPr="002A5B12">
        <w:rPr>
          <w:rFonts w:ascii="Arial" w:hAnsi="Arial" w:cs="Arial"/>
          <w:sz w:val="22"/>
          <w:szCs w:val="20"/>
        </w:rPr>
        <w:t>Activity</w:t>
      </w:r>
      <w:r w:rsidR="00FF00F7" w:rsidRPr="002A5B12">
        <w:rPr>
          <w:rFonts w:ascii="Arial" w:hAnsi="Arial" w:cs="Arial"/>
          <w:sz w:val="22"/>
          <w:szCs w:val="20"/>
        </w:rPr>
        <w:t xml:space="preserve"> 1: Germinating seeds</w:t>
      </w:r>
    </w:p>
    <w:p w:rsidR="00CD1009" w:rsidRDefault="00FF00F7" w:rsidP="00FF00F7">
      <w:pPr>
        <w:pStyle w:val="Heading3"/>
        <w:spacing w:before="0" w:beforeAutospacing="0" w:after="120" w:afterAutospacing="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1. </w:t>
      </w:r>
      <w:r w:rsidR="00CD1009">
        <w:rPr>
          <w:rFonts w:ascii="Arial" w:hAnsi="Arial" w:cs="Arial"/>
          <w:b w:val="0"/>
          <w:sz w:val="20"/>
          <w:szCs w:val="20"/>
        </w:rPr>
        <w:t xml:space="preserve">You will be given a </w:t>
      </w:r>
      <w:r w:rsidR="00ED4A0E">
        <w:rPr>
          <w:rFonts w:ascii="Arial" w:hAnsi="Arial" w:cs="Arial"/>
          <w:b w:val="0"/>
          <w:sz w:val="20"/>
          <w:szCs w:val="20"/>
        </w:rPr>
        <w:t>p</w:t>
      </w:r>
      <w:r w:rsidR="0085570F">
        <w:rPr>
          <w:rFonts w:ascii="Arial" w:hAnsi="Arial" w:cs="Arial"/>
          <w:b w:val="0"/>
          <w:sz w:val="20"/>
          <w:szCs w:val="20"/>
        </w:rPr>
        <w:t>etri dish</w:t>
      </w:r>
      <w:r w:rsidR="00CD1009">
        <w:rPr>
          <w:rFonts w:ascii="Arial" w:hAnsi="Arial" w:cs="Arial"/>
          <w:b w:val="0"/>
          <w:sz w:val="20"/>
          <w:szCs w:val="20"/>
        </w:rPr>
        <w:t xml:space="preserve"> </w:t>
      </w:r>
      <w:r w:rsidR="0085570F">
        <w:rPr>
          <w:rFonts w:ascii="Arial" w:hAnsi="Arial" w:cs="Arial"/>
          <w:b w:val="0"/>
          <w:sz w:val="20"/>
          <w:szCs w:val="20"/>
        </w:rPr>
        <w:t>that has a piece of wet filter paper in its lid</w:t>
      </w:r>
      <w:r w:rsidR="00ED4A0E">
        <w:rPr>
          <w:rFonts w:ascii="Arial" w:hAnsi="Arial" w:cs="Arial"/>
          <w:b w:val="0"/>
          <w:sz w:val="20"/>
          <w:szCs w:val="20"/>
        </w:rPr>
        <w:t xml:space="preserve"> and some seeds (your teacher will tell you what kind they are)</w:t>
      </w:r>
      <w:r w:rsidR="0085570F">
        <w:rPr>
          <w:rFonts w:ascii="Arial" w:hAnsi="Arial" w:cs="Arial"/>
          <w:b w:val="0"/>
          <w:sz w:val="20"/>
          <w:szCs w:val="20"/>
        </w:rPr>
        <w:t>.</w:t>
      </w:r>
    </w:p>
    <w:p w:rsidR="00ED4A0E" w:rsidRDefault="00AC1C64" w:rsidP="0085570F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4EAD933" wp14:editId="109B4821">
                <wp:simplePos x="0" y="0"/>
                <wp:positionH relativeFrom="margin">
                  <wp:posOffset>2599690</wp:posOffset>
                </wp:positionH>
                <wp:positionV relativeFrom="paragraph">
                  <wp:posOffset>12065</wp:posOffset>
                </wp:positionV>
                <wp:extent cx="2871470" cy="1532890"/>
                <wp:effectExtent l="0" t="0" r="5080" b="1016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470" cy="1532890"/>
                          <a:chOff x="506790" y="397531"/>
                          <a:chExt cx="2058674" cy="109944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1333500" y="447675"/>
                            <a:ext cx="990600" cy="990600"/>
                            <a:chOff x="1228725" y="447675"/>
                            <a:chExt cx="990600" cy="990600"/>
                          </a:xfrm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1228725" y="447675"/>
                              <a:ext cx="990600" cy="9906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reeform 28"/>
                          <wps:cNvSpPr/>
                          <wps:spPr>
                            <a:xfrm>
                              <a:off x="1247775" y="809625"/>
                              <a:ext cx="952500" cy="0"/>
                            </a:xfrm>
                            <a:custGeom>
                              <a:avLst/>
                              <a:gdLst>
                                <a:gd name="connsiteX0" fmla="*/ 0 w 952500"/>
                                <a:gd name="connsiteY0" fmla="*/ 0 h 0"/>
                                <a:gd name="connsiteX1" fmla="*/ 952500 w 952500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952500">
                                  <a:moveTo>
                                    <a:pt x="0" y="0"/>
                                  </a:moveTo>
                                  <a:lnTo>
                                    <a:pt x="95250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oup 29"/>
                          <wpg:cNvGrpSpPr/>
                          <wpg:grpSpPr>
                            <a:xfrm>
                              <a:off x="1381125" y="695325"/>
                              <a:ext cx="703875" cy="247650"/>
                              <a:chOff x="1381125" y="685800"/>
                              <a:chExt cx="703875" cy="247650"/>
                            </a:xfrm>
                          </wpg:grpSpPr>
                          <wps:wsp>
                            <wps:cNvPr id="30" name="Text Box 30"/>
                            <wps:cNvSpPr txBox="1"/>
                            <wps:spPr>
                              <a:xfrm>
                                <a:off x="1381125" y="685800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1072" w:rsidRPr="00F35095" w:rsidRDefault="00101072" w:rsidP="0010107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F3509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11"/>
                            <wps:cNvSpPr txBox="1"/>
                            <wps:spPr>
                              <a:xfrm>
                                <a:off x="1808775" y="685800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1072" w:rsidRDefault="00101072" w:rsidP="001010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Text Box 11"/>
                            <wps:cNvSpPr txBox="1"/>
                            <wps:spPr>
                              <a:xfrm>
                                <a:off x="1665900" y="685800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1072" w:rsidRDefault="00101072" w:rsidP="001010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Text Box 11"/>
                            <wps:cNvSpPr txBox="1"/>
                            <wps:spPr>
                              <a:xfrm>
                                <a:off x="1532550" y="685800"/>
                                <a:ext cx="27622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1072" w:rsidRDefault="00101072" w:rsidP="001010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90" name="Text Box 290"/>
                        <wps:cNvSpPr txBox="1"/>
                        <wps:spPr>
                          <a:xfrm>
                            <a:off x="506790" y="397531"/>
                            <a:ext cx="955823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01072" w:rsidRDefault="00101072" w:rsidP="00101072">
                              <w:r w:rsidRPr="00F35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Top of filter</w:t>
                              </w:r>
                              <w:r>
                                <w:t xml:space="preserve"> </w:t>
                              </w:r>
                              <w:r w:rsidRPr="0010107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18"/>
                        <wps:cNvSpPr txBox="1"/>
                        <wps:spPr>
                          <a:xfrm>
                            <a:off x="520499" y="1310425"/>
                            <a:ext cx="1030084" cy="1865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01072" w:rsidRDefault="00101072" w:rsidP="0010107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Bottom of filter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 292"/>
                        <wps:cNvSpPr/>
                        <wps:spPr>
                          <a:xfrm>
                            <a:off x="2495550" y="457200"/>
                            <a:ext cx="0" cy="36195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361950"/>
                              <a:gd name="connsiteX1" fmla="*/ 0 w 0"/>
                              <a:gd name="connsiteY1" fmla="*/ 361950 h 361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 293"/>
                        <wps:cNvSpPr/>
                        <wps:spPr>
                          <a:xfrm flipH="1" flipV="1">
                            <a:off x="2152650" y="790575"/>
                            <a:ext cx="342899" cy="66675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600075"/>
                              <a:gd name="connsiteX1" fmla="*/ 0 w 0"/>
                              <a:gd name="connsiteY1" fmla="*/ 600075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600075">
                                <a:moveTo>
                                  <a:pt x="0" y="0"/>
                                </a:moveTo>
                                <a:lnTo>
                                  <a:pt x="0" y="600075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18"/>
                        <wps:cNvSpPr txBox="1"/>
                        <wps:spPr>
                          <a:xfrm>
                            <a:off x="2260329" y="500111"/>
                            <a:ext cx="305135" cy="30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01072" w:rsidRPr="00101072" w:rsidRDefault="00101072" w:rsidP="0010107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0107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18"/>
                        <wps:cNvSpPr txBox="1"/>
                        <wps:spPr>
                          <a:xfrm>
                            <a:off x="2272071" y="983205"/>
                            <a:ext cx="293393" cy="30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01072" w:rsidRDefault="00101072" w:rsidP="0010107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EAD933" id="Group 25" o:spid="_x0000_s1101" style="position:absolute;margin-left:204.7pt;margin-top:.95pt;width:226.1pt;height:120.7pt;z-index:251657216;mso-position-horizontal-relative:margin;mso-position-vertical-relative:text;mso-width-relative:margin;mso-height-relative:margin" coordorigin="5067,3975" coordsize="20586,1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">
                <v:group id="Group 26" o:spid="_x0000_s1102" style="position:absolute;left:13335;top:4476;width:9906;height:9906" coordorigin="12287,4476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27" o:spid="_x0000_s1103" style="position:absolute;left:12287;top:4476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ZA8YA&#10;AADbAAAADwAAAGRycy9kb3ducmV2LnhtbESPT2sCMRTE74LfITyhN83qoVu2Rmn90wriobb0/Ni8&#10;btZuXpYkXbd+eiMUehxm5jfMfNnbRnTkQ+1YwXSSgSAuna65UvDxvh0/gAgRWWPjmBT8UoDlYjiY&#10;Y6Hdmd+oO8ZKJAiHAhWYGNtCylAashgmriVO3pfzFmOSvpLa4znBbSNnWXYvLdacFgy2tDJUfh9/&#10;rIJwap9f94eTyfOXz03uL5euX62Vuhv1T48gIvXxP/zX3mkFsxxuX9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ZA8YAAADbAAAADwAAAAAAAAAAAAAAAACYAgAAZHJz&#10;L2Rvd25yZXYueG1sUEsFBgAAAAAEAAQA9QAAAIsDAAAAAA==&#10;" fillcolor="window" strokecolor="windowText" strokeweight="1pt"/>
                  <v:shape id="Freeform 28" o:spid="_x0000_s1104" style="position:absolute;left:12477;top:8096;width:9525;height:0;visibility:visible;mso-wrap-style:square;v-text-anchor:middle" coordsize="952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b3cAA&#10;AADbAAAADwAAAGRycy9kb3ducmV2LnhtbERPzUrDQBC+C32HZQre7KYFtcZuS6kULOKhPw8wZMds&#10;MDsbs9M2+vTOQfD48f0vVkNszYX63CR2MJ0UYIir5BuuHZyO27s5mCzIHtvE5OCbMqyWo5sFlj5d&#10;eU+Xg9RGQziX6CCIdKW1uQoUMU9SR6zcR+ojisK+tr7Hq4bH1s6K4sFGbFgbAna0CVR9Hs7Rwex+&#10;91U8hV0n8pPectjI8eXx3bnb8bB+BiM0yL/4z/3q1adj9Yv+ALv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ib3cAAAADbAAAADwAAAAAAAAAAAAAAAACYAgAAZHJzL2Rvd25y&#10;ZXYueG1sUEsFBgAAAAAEAAQA9QAAAIUDAAAAAA==&#10;" path="m,l952500,e" filled="f" strokecolor="windowText" strokeweight="1pt">
                    <v:path arrowok="t" o:connecttype="custom" o:connectlocs="0,0;952500,0" o:connectangles="0,0"/>
                  </v:shape>
                  <v:group id="Group 29" o:spid="_x0000_s1105" style="position:absolute;left:13811;top:6953;width:7039;height:2476" coordorigin="13811,6858" coordsize="7038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106" type="#_x0000_t202" style="position:absolute;left:13811;top:6858;width:276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  <v:textbox>
                        <w:txbxContent>
                          <w:p w:rsidR="00101072" w:rsidRPr="00F35095" w:rsidRDefault="00101072" w:rsidP="0010107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3509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1" o:spid="_x0000_s1107" type="#_x0000_t202" style="position:absolute;left:18087;top:6858;width:2763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<v:textbox>
                        <w:txbxContent>
                          <w:p w:rsidR="00101072" w:rsidRDefault="00101072" w:rsidP="001010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1" o:spid="_x0000_s1108" type="#_x0000_t202" style="position:absolute;left:16659;top:6858;width:276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I8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kI8MAAADcAAAADwAAAAAAAAAAAAAAAACYAgAAZHJzL2Rv&#10;d25yZXYueG1sUEsFBgAAAAAEAAQA9QAAAIgDAAAAAA==&#10;" filled="f" stroked="f" strokeweight=".5pt">
                      <v:textbox>
                        <w:txbxContent>
                          <w:p w:rsidR="00101072" w:rsidRDefault="00101072" w:rsidP="001010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1" o:spid="_x0000_s1109" type="#_x0000_t202" style="position:absolute;left:15325;top:6858;width:276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uMYA&#10;AADc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yR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BuMYAAADcAAAADwAAAAAAAAAAAAAAAACYAgAAZHJz&#10;L2Rvd25yZXYueG1sUEsFBgAAAAAEAAQA9QAAAIsDAAAAAA==&#10;" filled="f" stroked="f" strokeweight=".5pt">
                      <v:textbox>
                        <w:txbxContent>
                          <w:p w:rsidR="00101072" w:rsidRDefault="00101072" w:rsidP="001010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</v:group>
                <v:shape id="Text Box 290" o:spid="_x0000_s1110" type="#_x0000_t202" style="position:absolute;left:5067;top:3975;width:95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++M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fj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/vjEAAAA3AAAAA8AAAAAAAAAAAAAAAAAmAIAAGRycy9k&#10;b3ducmV2LnhtbFBLBQYAAAAABAAEAPUAAACJAwAAAAA=&#10;" filled="f" stroked="f" strokeweight=".5pt">
                  <v:textbox>
                    <w:txbxContent>
                      <w:p w:rsidR="00101072" w:rsidRDefault="00101072" w:rsidP="00101072">
                        <w:r w:rsidRPr="00F35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Top of filter</w:t>
                        </w:r>
                        <w:r>
                          <w:t xml:space="preserve"> </w:t>
                        </w:r>
                        <w:r w:rsidRPr="0010107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paper</w:t>
                        </w:r>
                      </w:p>
                    </w:txbxContent>
                  </v:textbox>
                </v:shape>
                <v:shape id="Text Box 18" o:spid="_x0000_s1111" type="#_x0000_t202" style="position:absolute;left:5204;top:13104;width:1030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Y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F5i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W2PHAAAA3AAAAA8AAAAAAAAAAAAAAAAAmAIAAGRy&#10;cy9kb3ducmV2LnhtbFBLBQYAAAAABAAEAPUAAACMAwAAAAA=&#10;" filled="f" stroked="f" strokeweight=".5pt">
                  <v:textbox>
                    <w:txbxContent>
                      <w:p w:rsidR="00101072" w:rsidRDefault="00101072" w:rsidP="0010107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Bottom of filter</w:t>
                        </w:r>
                        <w: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paper</w:t>
                        </w:r>
                      </w:p>
                    </w:txbxContent>
                  </v:textbox>
                </v:shape>
                <v:shape id="Freeform 292" o:spid="_x0000_s1112" style="position:absolute;left:24955;top:4572;width:0;height:3619;visibility:visible;mso-wrap-style:square;v-text-anchor:middle" coordsize="0,36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O8UA&#10;AADcAAAADwAAAGRycy9kb3ducmV2LnhtbESPzWrDMBCE74W+g9hCb7UcH5rUsRxCS6H0EJO/+9ba&#10;WCbWylhq4uTpo0Ihx2FmvmGKxWg7caLBt44VTJIUBHHtdMuNgt3282UGwgdkjZ1jUnAhD4vy8aHA&#10;XLszr+m0CY2IEPY5KjAh9LmUvjZk0SeuJ47ewQ0WQ5RDI/WA5wi3nczS9FVabDkuGOzp3VB93Pxa&#10;BWklcbJf/eyqi5fH6Xd13Zvlh1LPT+NyDiLQGO7h//aXVpC9ZfB3Jh4B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RY7xQAAANwAAAAPAAAAAAAAAAAAAAAAAJgCAABkcnMv&#10;ZG93bnJldi54bWxQSwUGAAAAAAQABAD1AAAAigMAAAAA&#10;" path="m,l,361950e" filled="f" strokecolor="#7f7f7f" strokeweight="1pt">
                  <v:stroke startarrow="block" endarrow="block"/>
                  <v:path arrowok="t" o:connecttype="custom" o:connectlocs="0,0;0,361950" o:connectangles="0,0"/>
                </v:shape>
                <v:shape id="Freeform 293" o:spid="_x0000_s1113" style="position:absolute;left:21526;top:7905;width:3429;height:6668;flip:x y;visibility:visible;mso-wrap-style:square;v-text-anchor:middle" coordsize="342899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BsccA&#10;AADcAAAADwAAAGRycy9kb3ducmV2LnhtbESPQWvCQBSE7wX/w/KEXqRuTIto6hqkEBA8lMZg6e2R&#10;fU1Cs29DdhPjv+8WCh6HmfmG2aWTacVIvWssK1gtIxDEpdUNVwqKc/a0AeE8ssbWMim4kYN0P3vY&#10;YaLtlT9ozH0lAoRdggpq77tESlfWZNAtbUccvG/bG/RB9pXUPV4D3LQyjqK1NNhwWKixo7eayp98&#10;MAqGvLi8u8tt8/XymW1jdIv4VCyUepxPh1cQniZ/D/+3j1pBvH2GvzPhCM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QbHHAAAA3AAAAA8AAAAAAAAAAAAAAAAAmAIAAGRy&#10;cy9kb3ducmV2LnhtbFBLBQYAAAAABAAEAPUAAACMAwAAAAA=&#10;" path="m,l,600075e" filled="f" strokecolor="#7f7f7f" strokeweight="1pt">
                  <v:stroke startarrow="block" endarrow="block"/>
                  <v:path arrowok="t" o:connecttype="custom" o:connectlocs="0,0;0,666750" o:connectangles="0,0"/>
                </v:shape>
                <v:shape id="Text Box 18" o:spid="_x0000_s1114" type="#_x0000_t202" style="position:absolute;left:22603;top:5001;width:3051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<v:textbox>
                    <w:txbxContent>
                      <w:p w:rsidR="00101072" w:rsidRPr="00101072" w:rsidRDefault="00101072" w:rsidP="00101072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10107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⅓</w:t>
                        </w:r>
                      </w:p>
                    </w:txbxContent>
                  </v:textbox>
                </v:shape>
                <v:shape id="Text Box 18" o:spid="_x0000_s1115" type="#_x0000_t202" style="position:absolute;left:22720;top:9832;width:2934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<v:textbox>
                    <w:txbxContent>
                      <w:p w:rsidR="00101072" w:rsidRDefault="00101072" w:rsidP="0010107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⅔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D1009" w:rsidRPr="00CD1009">
        <w:rPr>
          <w:rFonts w:ascii="Arial" w:hAnsi="Arial" w:cs="Arial"/>
          <w:noProof/>
          <w:sz w:val="20"/>
          <w:szCs w:val="20"/>
        </w:rPr>
        <w:t xml:space="preserve">2. </w:t>
      </w:r>
      <w:r w:rsidR="00ED4A0E">
        <w:rPr>
          <w:rFonts w:ascii="Arial" w:hAnsi="Arial" w:cs="Arial"/>
          <w:noProof/>
          <w:sz w:val="20"/>
          <w:szCs w:val="20"/>
        </w:rPr>
        <w:t xml:space="preserve">Draw a pencil line across the filter paper </w:t>
      </w:r>
      <w:r w:rsidR="00ED4A0E" w:rsidRPr="00CD1009">
        <w:rPr>
          <w:rFonts w:ascii="Arial" w:hAnsi="Arial" w:cs="Arial"/>
          <w:color w:val="000000"/>
          <w:sz w:val="20"/>
          <w:szCs w:val="20"/>
        </w:rPr>
        <w:t xml:space="preserve">about one-third from the top. </w:t>
      </w:r>
      <w:r w:rsidR="00ED4A0E">
        <w:rPr>
          <w:rFonts w:ascii="Arial" w:hAnsi="Arial" w:cs="Arial"/>
          <w:color w:val="000000"/>
          <w:sz w:val="20"/>
          <w:szCs w:val="20"/>
        </w:rPr>
        <w:t xml:space="preserve">Now draw four small crosses on the line </w:t>
      </w:r>
      <w:r w:rsidR="00ED4A0E" w:rsidRPr="00CD1009">
        <w:rPr>
          <w:rFonts w:ascii="Arial" w:hAnsi="Arial" w:cs="Arial"/>
          <w:color w:val="000000"/>
          <w:sz w:val="20"/>
          <w:szCs w:val="20"/>
        </w:rPr>
        <w:t>about 1 cm apart.</w:t>
      </w:r>
    </w:p>
    <w:p w:rsidR="00ED4A0E" w:rsidRDefault="00ED4A0E" w:rsidP="0085570F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3. </w:t>
      </w:r>
      <w:r>
        <w:rPr>
          <w:rFonts w:ascii="Arial" w:hAnsi="Arial" w:cs="Arial"/>
          <w:color w:val="000000"/>
          <w:sz w:val="20"/>
          <w:szCs w:val="20"/>
        </w:rPr>
        <w:t>Lay</w:t>
      </w:r>
      <w:r w:rsidR="00CD1009" w:rsidRPr="00CD1009">
        <w:rPr>
          <w:rFonts w:ascii="Arial" w:hAnsi="Arial" w:cs="Arial"/>
          <w:color w:val="000000"/>
          <w:sz w:val="20"/>
          <w:szCs w:val="20"/>
        </w:rPr>
        <w:t xml:space="preserve"> the filter paper </w:t>
      </w:r>
      <w:r w:rsidR="0085570F">
        <w:rPr>
          <w:rFonts w:ascii="Arial" w:hAnsi="Arial" w:cs="Arial"/>
          <w:color w:val="000000"/>
          <w:sz w:val="20"/>
          <w:szCs w:val="20"/>
        </w:rPr>
        <w:t xml:space="preserve">in the lid of the </w:t>
      </w:r>
      <w:r>
        <w:rPr>
          <w:rFonts w:ascii="Arial" w:hAnsi="Arial" w:cs="Arial"/>
          <w:color w:val="000000"/>
          <w:sz w:val="20"/>
          <w:szCs w:val="20"/>
        </w:rPr>
        <w:t>p</w:t>
      </w:r>
      <w:r w:rsidR="0085570F">
        <w:rPr>
          <w:rFonts w:ascii="Arial" w:hAnsi="Arial" w:cs="Arial"/>
          <w:color w:val="000000"/>
          <w:sz w:val="20"/>
          <w:szCs w:val="20"/>
        </w:rPr>
        <w:t xml:space="preserve">etri dish. </w:t>
      </w:r>
      <w:r>
        <w:rPr>
          <w:rFonts w:ascii="Arial" w:hAnsi="Arial" w:cs="Arial"/>
          <w:color w:val="000000"/>
          <w:sz w:val="20"/>
          <w:szCs w:val="20"/>
        </w:rPr>
        <w:t xml:space="preserve">Cover the filter paper with </w:t>
      </w:r>
      <w:r w:rsidR="0085570F">
        <w:rPr>
          <w:rFonts w:ascii="Arial" w:hAnsi="Arial" w:cs="Arial"/>
          <w:color w:val="000000"/>
          <w:sz w:val="20"/>
          <w:szCs w:val="20"/>
        </w:rPr>
        <w:t xml:space="preserve">water and gently press </w:t>
      </w:r>
      <w:r>
        <w:rPr>
          <w:rFonts w:ascii="Arial" w:hAnsi="Arial" w:cs="Arial"/>
          <w:color w:val="000000"/>
          <w:sz w:val="20"/>
          <w:szCs w:val="20"/>
        </w:rPr>
        <w:t xml:space="preserve">it </w:t>
      </w:r>
      <w:r w:rsidR="0085570F">
        <w:rPr>
          <w:rFonts w:ascii="Arial" w:hAnsi="Arial" w:cs="Arial"/>
          <w:color w:val="000000"/>
          <w:sz w:val="20"/>
          <w:szCs w:val="20"/>
        </w:rPr>
        <w:t>against the lid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CD1009" w:rsidRDefault="00ED4A0E" w:rsidP="0085570F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</w:t>
      </w:r>
      <w:r w:rsidR="00CD1009" w:rsidRPr="00CD1009">
        <w:rPr>
          <w:rFonts w:ascii="Arial" w:hAnsi="Arial" w:cs="Arial"/>
          <w:color w:val="000000"/>
          <w:sz w:val="20"/>
          <w:szCs w:val="20"/>
        </w:rPr>
        <w:t xml:space="preserve">Pour </w:t>
      </w:r>
      <w:r>
        <w:rPr>
          <w:rFonts w:ascii="Arial" w:hAnsi="Arial" w:cs="Arial"/>
          <w:color w:val="000000"/>
          <w:sz w:val="20"/>
          <w:szCs w:val="20"/>
        </w:rPr>
        <w:t>off</w:t>
      </w:r>
      <w:r w:rsidR="00CD1009" w:rsidRPr="00CD1009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the </w:t>
      </w:r>
      <w:r w:rsidR="00CD1009" w:rsidRPr="00CD1009">
        <w:rPr>
          <w:rFonts w:ascii="Arial" w:hAnsi="Arial" w:cs="Arial"/>
          <w:color w:val="000000"/>
          <w:sz w:val="20"/>
          <w:szCs w:val="20"/>
        </w:rPr>
        <w:t>excess water</w:t>
      </w:r>
      <w:r>
        <w:rPr>
          <w:rFonts w:ascii="Arial" w:hAnsi="Arial" w:cs="Arial"/>
          <w:color w:val="000000"/>
          <w:sz w:val="20"/>
          <w:szCs w:val="20"/>
        </w:rPr>
        <w:t xml:space="preserve">. Make </w:t>
      </w:r>
      <w:r w:rsidR="00CD1009" w:rsidRPr="00CD1009">
        <w:rPr>
          <w:rFonts w:ascii="Arial" w:hAnsi="Arial" w:cs="Arial"/>
          <w:color w:val="000000"/>
          <w:sz w:val="20"/>
          <w:szCs w:val="20"/>
        </w:rPr>
        <w:t>sure there are no ai</w:t>
      </w:r>
      <w:r w:rsidR="0085570F">
        <w:rPr>
          <w:rFonts w:ascii="Arial" w:hAnsi="Arial" w:cs="Arial"/>
          <w:color w:val="000000"/>
          <w:sz w:val="20"/>
          <w:szCs w:val="20"/>
        </w:rPr>
        <w:t xml:space="preserve">r bubbles under the </w:t>
      </w:r>
      <w:r>
        <w:rPr>
          <w:rFonts w:ascii="Arial" w:hAnsi="Arial" w:cs="Arial"/>
          <w:color w:val="000000"/>
          <w:sz w:val="20"/>
          <w:szCs w:val="20"/>
        </w:rPr>
        <w:t>filter paper</w:t>
      </w:r>
      <w:r w:rsidR="0085570F">
        <w:rPr>
          <w:rFonts w:ascii="Arial" w:hAnsi="Arial" w:cs="Arial"/>
          <w:color w:val="000000"/>
          <w:sz w:val="20"/>
          <w:szCs w:val="20"/>
        </w:rPr>
        <w:t>.</w:t>
      </w:r>
    </w:p>
    <w:p w:rsidR="00ED4A0E" w:rsidRDefault="00BF1AC5" w:rsidP="00ED4A0E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38AC94" wp14:editId="25419B95">
            <wp:simplePos x="0" y="0"/>
            <wp:positionH relativeFrom="margin">
              <wp:posOffset>3467100</wp:posOffset>
            </wp:positionH>
            <wp:positionV relativeFrom="paragraph">
              <wp:posOffset>205740</wp:posOffset>
            </wp:positionV>
            <wp:extent cx="2015490" cy="1066800"/>
            <wp:effectExtent l="0" t="0" r="3810" b="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A0E" w:rsidRPr="00ED4A0E">
        <w:rPr>
          <w:rFonts w:ascii="Arial" w:hAnsi="Arial" w:cs="Arial"/>
          <w:color w:val="000000"/>
          <w:sz w:val="20"/>
          <w:szCs w:val="20"/>
        </w:rPr>
        <w:t xml:space="preserve">5. Place a seed on each of the crosses (press them on gently) and put the bottom of the petri dish into the lid. </w:t>
      </w:r>
      <w:r w:rsidR="00ED4A0E" w:rsidRPr="00ED4A0E">
        <w:rPr>
          <w:rFonts w:ascii="Arial" w:hAnsi="Arial" w:cs="Arial"/>
          <w:sz w:val="20"/>
          <w:szCs w:val="20"/>
        </w:rPr>
        <w:t>Leave the dish flat on the table</w:t>
      </w:r>
      <w:r w:rsidR="00ED4A0E">
        <w:rPr>
          <w:rFonts w:ascii="Arial" w:hAnsi="Arial" w:cs="Arial"/>
          <w:sz w:val="20"/>
          <w:szCs w:val="20"/>
        </w:rPr>
        <w:t xml:space="preserve"> </w:t>
      </w:r>
      <w:r w:rsidR="00ED4A0E" w:rsidRPr="00ED4A0E">
        <w:rPr>
          <w:rFonts w:ascii="Arial" w:hAnsi="Arial" w:cs="Arial"/>
          <w:sz w:val="20"/>
          <w:szCs w:val="20"/>
        </w:rPr>
        <w:t>for at least 10 minutes. (This gives the seed time to produce a secretion that helps the seed</w:t>
      </w:r>
      <w:r w:rsidR="00ED4A0E">
        <w:rPr>
          <w:rFonts w:ascii="Arial" w:hAnsi="Arial" w:cs="Arial"/>
          <w:sz w:val="20"/>
          <w:szCs w:val="20"/>
        </w:rPr>
        <w:t xml:space="preserve"> </w:t>
      </w:r>
      <w:r w:rsidR="00ED4A0E" w:rsidRPr="00ED4A0E">
        <w:rPr>
          <w:rFonts w:ascii="Arial" w:hAnsi="Arial" w:cs="Arial"/>
          <w:sz w:val="20"/>
          <w:szCs w:val="20"/>
        </w:rPr>
        <w:t xml:space="preserve">stick to the </w:t>
      </w:r>
      <w:r w:rsidR="00ED4A0E">
        <w:rPr>
          <w:rFonts w:ascii="Arial" w:hAnsi="Arial" w:cs="Arial"/>
          <w:sz w:val="20"/>
          <w:szCs w:val="20"/>
        </w:rPr>
        <w:t>filter paper</w:t>
      </w:r>
      <w:r w:rsidR="00ED4A0E" w:rsidRPr="00ED4A0E">
        <w:rPr>
          <w:rFonts w:ascii="Arial" w:hAnsi="Arial" w:cs="Arial"/>
          <w:sz w:val="20"/>
          <w:szCs w:val="20"/>
        </w:rPr>
        <w:t>.)</w:t>
      </w:r>
    </w:p>
    <w:p w:rsidR="00F35095" w:rsidRDefault="00ED4A0E" w:rsidP="00ED4A0E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  <w:r w:rsidRPr="00ED4A0E">
        <w:rPr>
          <w:rFonts w:ascii="Arial" w:hAnsi="Arial" w:cs="Arial"/>
          <w:color w:val="000000"/>
          <w:sz w:val="20"/>
          <w:szCs w:val="20"/>
        </w:rPr>
        <w:t xml:space="preserve">6. </w:t>
      </w:r>
      <w:r w:rsidRPr="00ED4A0E">
        <w:rPr>
          <w:rFonts w:ascii="Arial" w:hAnsi="Arial" w:cs="Arial"/>
          <w:sz w:val="20"/>
          <w:szCs w:val="20"/>
        </w:rPr>
        <w:t xml:space="preserve">Gently pick up the dish and place it </w:t>
      </w:r>
      <w:r w:rsidR="00F35095">
        <w:rPr>
          <w:rFonts w:ascii="Arial" w:hAnsi="Arial" w:cs="Arial"/>
          <w:sz w:val="20"/>
          <w:szCs w:val="20"/>
        </w:rPr>
        <w:t xml:space="preserve">upright </w:t>
      </w:r>
      <w:r w:rsidR="002A5B12">
        <w:rPr>
          <w:rFonts w:ascii="Arial" w:hAnsi="Arial" w:cs="Arial"/>
          <w:sz w:val="20"/>
          <w:szCs w:val="20"/>
        </w:rPr>
        <w:t xml:space="preserve">in </w:t>
      </w:r>
      <w:r w:rsidR="00F35095">
        <w:rPr>
          <w:rFonts w:ascii="Arial" w:hAnsi="Arial" w:cs="Arial"/>
          <w:sz w:val="20"/>
          <w:szCs w:val="20"/>
        </w:rPr>
        <w:t xml:space="preserve">a reservoir of water (your teacher will provide this). </w:t>
      </w:r>
      <w:r w:rsidRPr="00ED4A0E">
        <w:rPr>
          <w:rFonts w:ascii="Arial" w:hAnsi="Arial" w:cs="Arial"/>
          <w:sz w:val="20"/>
          <w:szCs w:val="20"/>
        </w:rPr>
        <w:t>The bottom of</w:t>
      </w:r>
      <w:r>
        <w:rPr>
          <w:rFonts w:ascii="Arial" w:hAnsi="Arial" w:cs="Arial"/>
          <w:sz w:val="20"/>
          <w:szCs w:val="20"/>
        </w:rPr>
        <w:t xml:space="preserve"> </w:t>
      </w:r>
      <w:r w:rsidRPr="00ED4A0E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filter paper</w:t>
      </w:r>
      <w:r w:rsidRPr="00ED4A0E">
        <w:rPr>
          <w:rFonts w:ascii="Arial" w:hAnsi="Arial" w:cs="Arial"/>
          <w:sz w:val="20"/>
          <w:szCs w:val="20"/>
        </w:rPr>
        <w:t xml:space="preserve"> should be in the reservoir of water.</w:t>
      </w:r>
    </w:p>
    <w:p w:rsidR="00ED4A0E" w:rsidRPr="00F35095" w:rsidRDefault="00F35095" w:rsidP="00ED4A0E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 w:rsidRPr="00F35095">
        <w:rPr>
          <w:rFonts w:ascii="Arial" w:hAnsi="Arial" w:cs="Arial"/>
          <w:sz w:val="20"/>
          <w:szCs w:val="20"/>
        </w:rPr>
        <w:t xml:space="preserve">Note: </w:t>
      </w:r>
      <w:r w:rsidR="00ED4A0E" w:rsidRPr="00F35095">
        <w:rPr>
          <w:rFonts w:ascii="Arial" w:hAnsi="Arial" w:cs="Arial"/>
          <w:iCs/>
          <w:sz w:val="20"/>
          <w:szCs w:val="20"/>
        </w:rPr>
        <w:t>Any seeds that fall in the water will not</w:t>
      </w:r>
      <w:r w:rsidRPr="00F35095">
        <w:rPr>
          <w:rFonts w:ascii="Arial" w:hAnsi="Arial" w:cs="Arial"/>
          <w:iCs/>
          <w:sz w:val="20"/>
          <w:szCs w:val="20"/>
        </w:rPr>
        <w:t xml:space="preserve"> </w:t>
      </w:r>
      <w:r w:rsidR="00ED4A0E" w:rsidRPr="00F35095">
        <w:rPr>
          <w:rFonts w:ascii="Arial" w:hAnsi="Arial" w:cs="Arial"/>
          <w:iCs/>
          <w:sz w:val="20"/>
          <w:szCs w:val="20"/>
        </w:rPr>
        <w:t>germinate and grow successfully. You may replace these if you wish.</w:t>
      </w:r>
    </w:p>
    <w:p w:rsidR="00F35095" w:rsidRDefault="00F35095" w:rsidP="00F35095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Place the reservoir w</w:t>
      </w:r>
      <w:r w:rsidR="00ED4A0E" w:rsidRPr="00ED4A0E">
        <w:rPr>
          <w:rFonts w:ascii="Arial" w:hAnsi="Arial" w:cs="Arial"/>
          <w:color w:val="000000"/>
          <w:sz w:val="20"/>
          <w:szCs w:val="20"/>
        </w:rPr>
        <w:t>ith the petri dishes in a light, warm place in the classroom. Don’t put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ED4A0E" w:rsidRPr="00ED4A0E">
        <w:rPr>
          <w:rFonts w:ascii="Arial" w:hAnsi="Arial" w:cs="Arial"/>
          <w:color w:val="000000"/>
          <w:sz w:val="20"/>
          <w:szCs w:val="20"/>
        </w:rPr>
        <w:t>them too near a radiator as excessive hea</w:t>
      </w:r>
      <w:r>
        <w:rPr>
          <w:rFonts w:ascii="Arial" w:hAnsi="Arial" w:cs="Arial"/>
          <w:color w:val="000000"/>
          <w:sz w:val="20"/>
          <w:szCs w:val="20"/>
        </w:rPr>
        <w:t>t may kill the young seedlings.</w:t>
      </w:r>
    </w:p>
    <w:p w:rsidR="00192A6F" w:rsidRPr="00192A6F" w:rsidRDefault="00192A6F" w:rsidP="00F35095">
      <w:pPr>
        <w:autoSpaceDE w:val="0"/>
        <w:autoSpaceDN w:val="0"/>
        <w:adjustRightInd w:val="0"/>
        <w:spacing w:after="120"/>
        <w:rPr>
          <w:rFonts w:ascii="Arial" w:hAnsi="Arial" w:cs="Arial"/>
          <w:b/>
          <w:color w:val="000000"/>
          <w:sz w:val="20"/>
          <w:szCs w:val="20"/>
        </w:rPr>
      </w:pPr>
      <w:r w:rsidRPr="00192A6F">
        <w:rPr>
          <w:rFonts w:ascii="Arial" w:hAnsi="Arial" w:cs="Arial"/>
          <w:b/>
          <w:color w:val="000000"/>
          <w:sz w:val="20"/>
          <w:szCs w:val="20"/>
        </w:rPr>
        <w:t>Question</w:t>
      </w:r>
    </w:p>
    <w:p w:rsidR="00F35095" w:rsidRDefault="00ED4A0E" w:rsidP="00ED4A0E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 w:rsidRPr="00ED4A0E">
        <w:rPr>
          <w:rFonts w:ascii="Arial" w:hAnsi="Arial" w:cs="Arial"/>
          <w:color w:val="000000"/>
          <w:sz w:val="20"/>
          <w:szCs w:val="20"/>
        </w:rPr>
        <w:t xml:space="preserve">Over the following week </w:t>
      </w:r>
      <w:r w:rsidR="00F35095">
        <w:rPr>
          <w:rFonts w:ascii="Arial" w:hAnsi="Arial" w:cs="Arial"/>
          <w:color w:val="000000"/>
          <w:sz w:val="20"/>
          <w:szCs w:val="20"/>
        </w:rPr>
        <w:t>make a note of when these changes happen:</w:t>
      </w:r>
    </w:p>
    <w:p w:rsidR="00ED4A0E" w:rsidRPr="00ED4A0E" w:rsidRDefault="00F35095" w:rsidP="00ED4A0E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(a) </w:t>
      </w:r>
      <w:r w:rsidR="00ED4A0E" w:rsidRPr="00ED4A0E">
        <w:rPr>
          <w:rFonts w:ascii="Arial" w:hAnsi="Arial" w:cs="Arial"/>
          <w:color w:val="000000"/>
          <w:sz w:val="20"/>
          <w:szCs w:val="20"/>
        </w:rPr>
        <w:t>The seed s</w:t>
      </w:r>
      <w:r w:rsidR="00192A6F">
        <w:rPr>
          <w:rFonts w:ascii="Arial" w:hAnsi="Arial" w:cs="Arial"/>
          <w:color w:val="000000"/>
          <w:sz w:val="20"/>
          <w:szCs w:val="20"/>
        </w:rPr>
        <w:t>wells and the seed coat splits.</w:t>
      </w:r>
    </w:p>
    <w:p w:rsidR="00ED4A0E" w:rsidRPr="00ED4A0E" w:rsidRDefault="00F35095" w:rsidP="00ED4A0E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(b) </w:t>
      </w:r>
      <w:r w:rsidR="00ED4A0E" w:rsidRPr="00ED4A0E">
        <w:rPr>
          <w:rFonts w:ascii="Arial" w:hAnsi="Arial" w:cs="Arial"/>
          <w:color w:val="000000"/>
          <w:sz w:val="20"/>
          <w:szCs w:val="20"/>
        </w:rPr>
        <w:t>The root emerges and grows</w:t>
      </w:r>
      <w:r w:rsidR="00192A6F">
        <w:rPr>
          <w:rFonts w:ascii="Arial" w:hAnsi="Arial" w:cs="Arial"/>
          <w:color w:val="000000"/>
          <w:sz w:val="20"/>
          <w:szCs w:val="20"/>
        </w:rPr>
        <w:t>.</w:t>
      </w:r>
    </w:p>
    <w:p w:rsidR="00ED4A0E" w:rsidRDefault="00F35095" w:rsidP="00ED4A0E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(c) </w:t>
      </w:r>
      <w:r w:rsidR="00ED4A0E" w:rsidRPr="00ED4A0E">
        <w:rPr>
          <w:rFonts w:ascii="Arial" w:hAnsi="Arial" w:cs="Arial"/>
          <w:color w:val="000000"/>
          <w:sz w:val="20"/>
          <w:szCs w:val="20"/>
        </w:rPr>
        <w:t>Shoot and green seed leaves grow</w:t>
      </w:r>
      <w:r w:rsidR="00192A6F">
        <w:rPr>
          <w:rFonts w:ascii="Arial" w:hAnsi="Arial" w:cs="Arial"/>
          <w:color w:val="000000"/>
          <w:sz w:val="20"/>
          <w:szCs w:val="20"/>
        </w:rPr>
        <w:t>.</w:t>
      </w:r>
    </w:p>
    <w:p w:rsidR="00F35095" w:rsidRPr="00ED4A0E" w:rsidRDefault="00F35095" w:rsidP="00ED4A0E">
      <w:pPr>
        <w:autoSpaceDE w:val="0"/>
        <w:autoSpaceDN w:val="0"/>
        <w:adjustRightInd w:val="0"/>
        <w:spacing w:after="120"/>
        <w:rPr>
          <w:rFonts w:ascii="Arial" w:hAnsi="Arial" w:cs="Arial"/>
          <w:noProof/>
          <w:sz w:val="20"/>
          <w:szCs w:val="20"/>
        </w:rPr>
      </w:pPr>
    </w:p>
    <w:p w:rsidR="00F16844" w:rsidRPr="002A5B12" w:rsidRDefault="00F47152" w:rsidP="00FF00F7">
      <w:pPr>
        <w:pStyle w:val="Heading3"/>
        <w:spacing w:before="0" w:beforeAutospacing="0" w:after="120" w:afterAutospacing="0"/>
        <w:rPr>
          <w:rFonts w:ascii="Arial" w:hAnsi="Arial" w:cs="Arial"/>
          <w:sz w:val="22"/>
          <w:szCs w:val="20"/>
        </w:rPr>
      </w:pPr>
      <w:r w:rsidRPr="002A5B12">
        <w:rPr>
          <w:rFonts w:ascii="Arial" w:hAnsi="Arial" w:cs="Arial"/>
          <w:sz w:val="22"/>
          <w:szCs w:val="20"/>
        </w:rPr>
        <w:t>Activity</w:t>
      </w:r>
      <w:r w:rsidR="00FF00F7" w:rsidRPr="002A5B12">
        <w:rPr>
          <w:rFonts w:ascii="Arial" w:hAnsi="Arial" w:cs="Arial"/>
          <w:sz w:val="22"/>
          <w:szCs w:val="20"/>
        </w:rPr>
        <w:t xml:space="preserve"> 2: Examining </w:t>
      </w:r>
      <w:r w:rsidR="006E182F" w:rsidRPr="002A5B12">
        <w:rPr>
          <w:rFonts w:ascii="Arial" w:hAnsi="Arial" w:cs="Arial"/>
          <w:sz w:val="22"/>
          <w:szCs w:val="20"/>
        </w:rPr>
        <w:t xml:space="preserve">plant </w:t>
      </w:r>
      <w:r w:rsidR="00FF00F7" w:rsidRPr="002A5B12">
        <w:rPr>
          <w:rFonts w:ascii="Arial" w:hAnsi="Arial" w:cs="Arial"/>
          <w:sz w:val="22"/>
          <w:szCs w:val="20"/>
        </w:rPr>
        <w:t>roots</w:t>
      </w:r>
    </w:p>
    <w:p w:rsidR="00F16844" w:rsidRDefault="00F35095" w:rsidP="00FF00F7">
      <w:pPr>
        <w:pStyle w:val="Heading3"/>
        <w:spacing w:before="0" w:beforeAutospacing="0" w:after="120" w:afterAutospacing="0"/>
        <w:rPr>
          <w:rFonts w:ascii="Arial" w:hAnsi="Arial" w:cs="Arial"/>
          <w:b w:val="0"/>
          <w:noProof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w:t>1. Using tweezers, very carefully pick up one of the seedlings and lay it on a microscope slide so that roots a</w:t>
      </w:r>
      <w:r w:rsidR="006E182F">
        <w:rPr>
          <w:rFonts w:ascii="Arial" w:hAnsi="Arial" w:cs="Arial"/>
          <w:b w:val="0"/>
          <w:noProof/>
          <w:sz w:val="20"/>
          <w:szCs w:val="20"/>
        </w:rPr>
        <w:t>r</w:t>
      </w:r>
      <w:r>
        <w:rPr>
          <w:rFonts w:ascii="Arial" w:hAnsi="Arial" w:cs="Arial"/>
          <w:b w:val="0"/>
          <w:noProof/>
          <w:sz w:val="20"/>
          <w:szCs w:val="20"/>
        </w:rPr>
        <w:t>e about in the middle of the slide. Place a coverslip over the roots.</w:t>
      </w:r>
    </w:p>
    <w:p w:rsidR="00F16844" w:rsidRDefault="00F16844" w:rsidP="00FF00F7">
      <w:pPr>
        <w:pStyle w:val="Heading3"/>
        <w:spacing w:before="0" w:beforeAutospacing="0" w:after="120" w:afterAutospacing="0"/>
        <w:rPr>
          <w:rFonts w:ascii="Arial" w:hAnsi="Arial" w:cs="Arial"/>
          <w:b w:val="0"/>
          <w:noProof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w:t>2. Describe the appearance of the seedling’s roots.</w:t>
      </w:r>
      <w:r w:rsidR="007C2FA3">
        <w:rPr>
          <w:rFonts w:ascii="Arial" w:hAnsi="Arial" w:cs="Arial"/>
          <w:b w:val="0"/>
          <w:noProof/>
          <w:sz w:val="20"/>
          <w:szCs w:val="20"/>
        </w:rPr>
        <w:t xml:space="preserve"> If you have a digital camera you could try taking a photograph of them.</w:t>
      </w:r>
    </w:p>
    <w:p w:rsidR="004D2B25" w:rsidRDefault="00F16844" w:rsidP="00FF00F7">
      <w:pPr>
        <w:pStyle w:val="Heading3"/>
        <w:spacing w:before="0" w:beforeAutospacing="0" w:after="120" w:afterAutospacing="0"/>
        <w:rPr>
          <w:rFonts w:ascii="Arial" w:hAnsi="Arial" w:cs="Arial"/>
          <w:b w:val="0"/>
          <w:noProof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w:t>3</w:t>
      </w:r>
      <w:r w:rsidR="00F35095">
        <w:rPr>
          <w:rFonts w:ascii="Arial" w:hAnsi="Arial" w:cs="Arial"/>
          <w:b w:val="0"/>
          <w:noProof/>
          <w:sz w:val="20"/>
          <w:szCs w:val="20"/>
        </w:rPr>
        <w:t>. Now p</w:t>
      </w:r>
      <w:r w:rsidR="004D2B25">
        <w:rPr>
          <w:rFonts w:ascii="Arial" w:hAnsi="Arial" w:cs="Arial"/>
          <w:b w:val="0"/>
          <w:noProof/>
          <w:sz w:val="20"/>
          <w:szCs w:val="20"/>
        </w:rPr>
        <w:t xml:space="preserve">lace the </w:t>
      </w:r>
      <w:r w:rsidR="00F35095">
        <w:rPr>
          <w:rFonts w:ascii="Arial" w:hAnsi="Arial" w:cs="Arial"/>
          <w:b w:val="0"/>
          <w:noProof/>
          <w:sz w:val="20"/>
          <w:szCs w:val="20"/>
        </w:rPr>
        <w:t>slide</w:t>
      </w:r>
      <w:r w:rsidR="004D2B25">
        <w:rPr>
          <w:rFonts w:ascii="Arial" w:hAnsi="Arial" w:cs="Arial"/>
          <w:b w:val="0"/>
          <w:noProof/>
          <w:sz w:val="20"/>
          <w:szCs w:val="20"/>
        </w:rPr>
        <w:t xml:space="preserve"> on the stage of a microscope and focus on low power until you can visualise the root hairs on the root.</w:t>
      </w:r>
      <w:r w:rsidR="00711711">
        <w:rPr>
          <w:rFonts w:ascii="Arial" w:hAnsi="Arial" w:cs="Arial"/>
          <w:b w:val="0"/>
          <w:noProof/>
          <w:sz w:val="20"/>
          <w:szCs w:val="20"/>
        </w:rPr>
        <w:t xml:space="preserve"> You could then focus using the medium power lens</w:t>
      </w:r>
      <w:r w:rsidR="00BF1AC5">
        <w:rPr>
          <w:rFonts w:ascii="Arial" w:hAnsi="Arial" w:cs="Arial"/>
          <w:b w:val="0"/>
          <w:noProof/>
          <w:sz w:val="20"/>
          <w:szCs w:val="20"/>
        </w:rPr>
        <w:t>.</w:t>
      </w:r>
      <w:r w:rsidR="00B12E6F">
        <w:rPr>
          <w:rFonts w:ascii="Arial" w:hAnsi="Arial" w:cs="Arial"/>
          <w:b w:val="0"/>
          <w:noProof/>
          <w:sz w:val="20"/>
          <w:szCs w:val="20"/>
        </w:rPr>
        <w:t xml:space="preserve"> You may be able to observe trapped water vapour amongst</w:t>
      </w:r>
      <w:r w:rsidR="00711711">
        <w:rPr>
          <w:rFonts w:ascii="Arial" w:hAnsi="Arial" w:cs="Arial"/>
          <w:b w:val="0"/>
          <w:noProof/>
          <w:sz w:val="20"/>
          <w:szCs w:val="20"/>
        </w:rPr>
        <w:t xml:space="preserve"> </w:t>
      </w:r>
      <w:r w:rsidR="00B12E6F">
        <w:rPr>
          <w:rFonts w:ascii="Arial" w:hAnsi="Arial" w:cs="Arial"/>
          <w:b w:val="0"/>
          <w:noProof/>
          <w:sz w:val="20"/>
          <w:szCs w:val="20"/>
        </w:rPr>
        <w:t>the root hairs.</w:t>
      </w:r>
    </w:p>
    <w:p w:rsidR="00BF1AC5" w:rsidRDefault="007C2FA3" w:rsidP="00FF00F7">
      <w:pPr>
        <w:pStyle w:val="Heading3"/>
        <w:spacing w:before="0" w:beforeAutospacing="0" w:after="120" w:afterAutospacing="0"/>
        <w:rPr>
          <w:rFonts w:ascii="Arial" w:hAnsi="Arial" w:cs="Arial"/>
          <w:b w:val="0"/>
          <w:noProof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w:t>4</w:t>
      </w:r>
      <w:r w:rsidR="00F35095">
        <w:rPr>
          <w:rFonts w:ascii="Arial" w:hAnsi="Arial" w:cs="Arial"/>
          <w:b w:val="0"/>
          <w:noProof/>
          <w:sz w:val="20"/>
          <w:szCs w:val="20"/>
        </w:rPr>
        <w:t xml:space="preserve">. </w:t>
      </w:r>
      <w:r w:rsidR="00BF1AC5">
        <w:rPr>
          <w:rFonts w:ascii="Arial" w:hAnsi="Arial" w:cs="Arial"/>
          <w:b w:val="0"/>
          <w:noProof/>
          <w:sz w:val="20"/>
          <w:szCs w:val="20"/>
        </w:rPr>
        <w:t>Sketch a diagram of what you see with the microscope. (If you have a digital camera you could try taking a photograph through the microscope eyepiece).</w:t>
      </w:r>
    </w:p>
    <w:p w:rsidR="00BF1AC5" w:rsidRPr="00BF1AC5" w:rsidRDefault="00BF1AC5" w:rsidP="00BF1AC5">
      <w:pPr>
        <w:spacing w:after="120"/>
        <w:rPr>
          <w:rStyle w:val="Strong"/>
          <w:rFonts w:ascii="Arial" w:hAnsi="Arial" w:cs="Arial"/>
          <w:sz w:val="20"/>
          <w:szCs w:val="20"/>
        </w:rPr>
      </w:pPr>
      <w:r w:rsidRPr="00BF1AC5">
        <w:rPr>
          <w:rStyle w:val="Strong"/>
          <w:rFonts w:ascii="Arial" w:hAnsi="Arial" w:cs="Arial"/>
          <w:sz w:val="20"/>
          <w:szCs w:val="20"/>
        </w:rPr>
        <w:t>Questions</w:t>
      </w:r>
    </w:p>
    <w:p w:rsidR="002D2D8C" w:rsidRDefault="00BF1AC5" w:rsidP="00BF1AC5">
      <w:pPr>
        <w:spacing w:after="120"/>
        <w:rPr>
          <w:rStyle w:val="Strong"/>
          <w:rFonts w:ascii="Arial" w:hAnsi="Arial" w:cs="Arial"/>
          <w:b w:val="0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 xml:space="preserve">1. </w:t>
      </w:r>
      <w:r w:rsidR="002D2D8C">
        <w:rPr>
          <w:rStyle w:val="Strong"/>
          <w:rFonts w:ascii="Arial" w:hAnsi="Arial" w:cs="Arial"/>
          <w:b w:val="0"/>
          <w:sz w:val="20"/>
          <w:szCs w:val="20"/>
        </w:rPr>
        <w:t>Whereabouts on the root are root hairs found?</w:t>
      </w:r>
    </w:p>
    <w:p w:rsidR="00BF1AC5" w:rsidRPr="005B46C6" w:rsidRDefault="002D2D8C" w:rsidP="00BF1AC5">
      <w:pPr>
        <w:spacing w:after="120"/>
        <w:rPr>
          <w:rStyle w:val="Strong"/>
          <w:rFonts w:ascii="Arial" w:hAnsi="Arial" w:cs="Arial"/>
          <w:b w:val="0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 xml:space="preserve">2. </w:t>
      </w:r>
      <w:r w:rsidR="00BF1AC5" w:rsidRPr="005B46C6">
        <w:rPr>
          <w:rStyle w:val="Strong"/>
          <w:rFonts w:ascii="Arial" w:hAnsi="Arial" w:cs="Arial"/>
          <w:b w:val="0"/>
          <w:sz w:val="20"/>
          <w:szCs w:val="20"/>
        </w:rPr>
        <w:t>Does the length of the root hair cell vary along the root?</w:t>
      </w:r>
    </w:p>
    <w:p w:rsidR="00BF1AC5" w:rsidRPr="005B46C6" w:rsidRDefault="002D2D8C" w:rsidP="00BF1AC5">
      <w:pPr>
        <w:spacing w:after="120"/>
        <w:rPr>
          <w:rStyle w:val="Strong"/>
          <w:rFonts w:ascii="Arial" w:hAnsi="Arial" w:cs="Arial"/>
          <w:b w:val="0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>3</w:t>
      </w:r>
      <w:r w:rsidR="00BF1AC5">
        <w:rPr>
          <w:rStyle w:val="Strong"/>
          <w:rFonts w:ascii="Arial" w:hAnsi="Arial" w:cs="Arial"/>
          <w:b w:val="0"/>
          <w:sz w:val="20"/>
          <w:szCs w:val="20"/>
        </w:rPr>
        <w:t>. W</w:t>
      </w:r>
      <w:r w:rsidR="00A855C3">
        <w:rPr>
          <w:rStyle w:val="Strong"/>
          <w:rFonts w:ascii="Arial" w:hAnsi="Arial" w:cs="Arial"/>
          <w:b w:val="0"/>
          <w:sz w:val="20"/>
          <w:szCs w:val="20"/>
        </w:rPr>
        <w:t>ater get</w:t>
      </w:r>
      <w:bookmarkStart w:id="0" w:name="_GoBack"/>
      <w:bookmarkEnd w:id="0"/>
      <w:r w:rsidR="00A855C3">
        <w:rPr>
          <w:rStyle w:val="Strong"/>
          <w:rFonts w:ascii="Arial" w:hAnsi="Arial" w:cs="Arial"/>
          <w:b w:val="0"/>
          <w:sz w:val="20"/>
          <w:szCs w:val="20"/>
        </w:rPr>
        <w:t xml:space="preserve">s in through a plant’s </w:t>
      </w:r>
      <w:r w:rsidR="00BF1AC5">
        <w:rPr>
          <w:rStyle w:val="Strong"/>
          <w:rFonts w:ascii="Arial" w:hAnsi="Arial" w:cs="Arial"/>
          <w:b w:val="0"/>
          <w:sz w:val="20"/>
          <w:szCs w:val="20"/>
        </w:rPr>
        <w:t>hair cells</w:t>
      </w:r>
      <w:r w:rsidR="00A855C3">
        <w:rPr>
          <w:rStyle w:val="Strong"/>
          <w:rFonts w:ascii="Arial" w:hAnsi="Arial" w:cs="Arial"/>
          <w:b w:val="0"/>
          <w:sz w:val="20"/>
          <w:szCs w:val="20"/>
        </w:rPr>
        <w:t>. What is it</w:t>
      </w:r>
      <w:r w:rsidR="00BF1AC5">
        <w:rPr>
          <w:rStyle w:val="Strong"/>
          <w:rFonts w:ascii="Arial" w:hAnsi="Arial" w:cs="Arial"/>
          <w:b w:val="0"/>
          <w:sz w:val="20"/>
          <w:szCs w:val="20"/>
        </w:rPr>
        <w:t xml:space="preserve"> used for in the plant?</w:t>
      </w:r>
    </w:p>
    <w:p w:rsidR="00BF1AC5" w:rsidRDefault="00BF1AC5" w:rsidP="00FF00F7">
      <w:pPr>
        <w:pStyle w:val="Heading3"/>
        <w:spacing w:before="0" w:beforeAutospacing="0" w:after="120" w:afterAutospacing="0"/>
        <w:rPr>
          <w:rFonts w:ascii="Arial" w:hAnsi="Arial" w:cs="Arial"/>
          <w:b w:val="0"/>
          <w:noProof/>
          <w:sz w:val="20"/>
          <w:szCs w:val="20"/>
        </w:rPr>
      </w:pPr>
    </w:p>
    <w:p w:rsidR="00024C60" w:rsidRDefault="00024C60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/>
          <w:bCs/>
          <w:sz w:val="20"/>
          <w:szCs w:val="20"/>
        </w:rPr>
      </w:pPr>
    </w:p>
    <w:p w:rsidR="006E182F" w:rsidRPr="002A5B12" w:rsidRDefault="00F47152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/>
          <w:bCs/>
          <w:sz w:val="22"/>
          <w:szCs w:val="20"/>
        </w:rPr>
      </w:pPr>
      <w:r w:rsidRPr="002A5B12">
        <w:rPr>
          <w:rStyle w:val="Strong"/>
          <w:rFonts w:ascii="Arial" w:hAnsi="Arial" w:cs="Arial"/>
          <w:b/>
          <w:bCs/>
          <w:sz w:val="22"/>
          <w:szCs w:val="20"/>
        </w:rPr>
        <w:t>Activity</w:t>
      </w:r>
      <w:r w:rsidR="00FF00F7" w:rsidRPr="002A5B12">
        <w:rPr>
          <w:rStyle w:val="Strong"/>
          <w:rFonts w:ascii="Arial" w:hAnsi="Arial" w:cs="Arial"/>
          <w:b/>
          <w:bCs/>
          <w:sz w:val="22"/>
          <w:szCs w:val="20"/>
        </w:rPr>
        <w:t xml:space="preserve"> 3: </w:t>
      </w:r>
      <w:r w:rsidR="006E182F" w:rsidRPr="002A5B12">
        <w:rPr>
          <w:rStyle w:val="Strong"/>
          <w:rFonts w:ascii="Arial" w:hAnsi="Arial" w:cs="Arial"/>
          <w:b/>
          <w:bCs/>
          <w:sz w:val="22"/>
          <w:szCs w:val="20"/>
        </w:rPr>
        <w:t xml:space="preserve">Examining water movement </w:t>
      </w:r>
      <w:r w:rsidR="00E8023C" w:rsidRPr="002A5B12">
        <w:rPr>
          <w:rStyle w:val="Strong"/>
          <w:rFonts w:ascii="Arial" w:hAnsi="Arial" w:cs="Arial"/>
          <w:b/>
          <w:bCs/>
          <w:sz w:val="22"/>
          <w:szCs w:val="20"/>
        </w:rPr>
        <w:t>in plant roots</w:t>
      </w:r>
    </w:p>
    <w:p w:rsidR="00C23DDD" w:rsidRDefault="00E8023C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Cs/>
          <w:sz w:val="20"/>
          <w:szCs w:val="20"/>
        </w:rPr>
      </w:pPr>
      <w:r>
        <w:rPr>
          <w:rStyle w:val="Strong"/>
          <w:rFonts w:ascii="Arial" w:hAnsi="Arial" w:cs="Arial"/>
          <w:bCs/>
          <w:sz w:val="20"/>
          <w:szCs w:val="20"/>
        </w:rPr>
        <w:t xml:space="preserve">1. </w:t>
      </w:r>
      <w:r w:rsidR="00C23DDD">
        <w:rPr>
          <w:rStyle w:val="Strong"/>
          <w:rFonts w:ascii="Arial" w:hAnsi="Arial" w:cs="Arial"/>
          <w:bCs/>
          <w:sz w:val="20"/>
          <w:szCs w:val="20"/>
        </w:rPr>
        <w:t>Place approximately 200</w:t>
      </w:r>
      <w:r w:rsidR="00C72CEE">
        <w:rPr>
          <w:rStyle w:val="Strong"/>
          <w:rFonts w:ascii="Arial" w:hAnsi="Arial" w:cs="Arial"/>
          <w:bCs/>
          <w:sz w:val="20"/>
          <w:szCs w:val="20"/>
        </w:rPr>
        <w:t xml:space="preserve"> </w:t>
      </w:r>
      <w:r w:rsidR="00C23DDD">
        <w:rPr>
          <w:rStyle w:val="Strong"/>
          <w:rFonts w:ascii="Arial" w:hAnsi="Arial" w:cs="Arial"/>
          <w:bCs/>
          <w:sz w:val="20"/>
          <w:szCs w:val="20"/>
        </w:rPr>
        <w:t>cm</w:t>
      </w:r>
      <w:r w:rsidR="00C23DDD" w:rsidRPr="00C23DDD">
        <w:rPr>
          <w:rStyle w:val="Strong"/>
          <w:rFonts w:ascii="Arial" w:hAnsi="Arial" w:cs="Arial"/>
          <w:bCs/>
          <w:sz w:val="20"/>
          <w:szCs w:val="20"/>
          <w:vertAlign w:val="superscript"/>
        </w:rPr>
        <w:t>3</w:t>
      </w:r>
      <w:r w:rsidR="00C23DDD">
        <w:rPr>
          <w:rStyle w:val="Strong"/>
          <w:rFonts w:ascii="Arial" w:hAnsi="Arial" w:cs="Arial"/>
          <w:bCs/>
          <w:sz w:val="20"/>
          <w:szCs w:val="20"/>
        </w:rPr>
        <w:t xml:space="preserve"> water into a 250</w:t>
      </w:r>
      <w:r w:rsidR="00C72CEE">
        <w:rPr>
          <w:rStyle w:val="Strong"/>
          <w:rFonts w:ascii="Arial" w:hAnsi="Arial" w:cs="Arial"/>
          <w:bCs/>
          <w:sz w:val="20"/>
          <w:szCs w:val="20"/>
        </w:rPr>
        <w:t xml:space="preserve"> </w:t>
      </w:r>
      <w:r w:rsidR="00C23DDD">
        <w:rPr>
          <w:rStyle w:val="Strong"/>
          <w:rFonts w:ascii="Arial" w:hAnsi="Arial" w:cs="Arial"/>
          <w:bCs/>
          <w:sz w:val="20"/>
          <w:szCs w:val="20"/>
        </w:rPr>
        <w:t>cm</w:t>
      </w:r>
      <w:r w:rsidR="00C23DDD" w:rsidRPr="00C23DDD">
        <w:rPr>
          <w:rStyle w:val="Strong"/>
          <w:rFonts w:ascii="Arial" w:hAnsi="Arial" w:cs="Arial"/>
          <w:bCs/>
          <w:sz w:val="20"/>
          <w:szCs w:val="20"/>
          <w:vertAlign w:val="superscript"/>
        </w:rPr>
        <w:t>3</w:t>
      </w:r>
      <w:r w:rsidR="00C23DDD">
        <w:rPr>
          <w:rStyle w:val="Strong"/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C23DDD">
        <w:rPr>
          <w:rStyle w:val="Strong"/>
          <w:rFonts w:ascii="Arial" w:hAnsi="Arial" w:cs="Arial"/>
          <w:bCs/>
          <w:sz w:val="20"/>
          <w:szCs w:val="20"/>
        </w:rPr>
        <w:t>beaker</w:t>
      </w:r>
      <w:r w:rsidR="00711711">
        <w:rPr>
          <w:rStyle w:val="Strong"/>
          <w:rFonts w:ascii="Arial" w:hAnsi="Arial" w:cs="Arial"/>
          <w:bCs/>
          <w:sz w:val="20"/>
          <w:szCs w:val="20"/>
        </w:rPr>
        <w:t>,</w:t>
      </w:r>
      <w:proofErr w:type="gramEnd"/>
      <w:r w:rsidR="00C23DDD">
        <w:rPr>
          <w:rStyle w:val="Strong"/>
          <w:rFonts w:ascii="Arial" w:hAnsi="Arial" w:cs="Arial"/>
          <w:bCs/>
          <w:sz w:val="20"/>
          <w:szCs w:val="20"/>
        </w:rPr>
        <w:t xml:space="preserve"> add 2-3 drops of food dye and mix to ensure an even colour.</w:t>
      </w:r>
    </w:p>
    <w:p w:rsidR="00C23DDD" w:rsidRDefault="00263059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D58A74" wp14:editId="312D4D92">
                <wp:simplePos x="0" y="0"/>
                <wp:positionH relativeFrom="margin">
                  <wp:posOffset>3536634</wp:posOffset>
                </wp:positionH>
                <wp:positionV relativeFrom="paragraph">
                  <wp:posOffset>25400</wp:posOffset>
                </wp:positionV>
                <wp:extent cx="1962151" cy="2238375"/>
                <wp:effectExtent l="0" t="0" r="0" b="0"/>
                <wp:wrapSquare wrapText="bothSides"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1" cy="2238375"/>
                          <a:chOff x="-257175" y="-28576"/>
                          <a:chExt cx="1687806" cy="1925938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7175" y="1569698"/>
                            <a:ext cx="1687806" cy="32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32C6" w:rsidRPr="005B46C6" w:rsidRDefault="006E182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DD32C6" w:rsidRPr="005B46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eedling with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its</w:t>
                              </w:r>
                              <w:r w:rsidR="0026305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roots dipping into coloured wate</w:t>
                              </w:r>
                              <w:r w:rsidR="00DD32C6" w:rsidRPr="005B46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7175" y="-28576"/>
                            <a:ext cx="1680430" cy="157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D58A74" id="Group 297" o:spid="_x0000_s1116" style="position:absolute;margin-left:278.5pt;margin-top:2pt;width:154.5pt;height:176.25pt;z-index:251660288;mso-position-horizontal-relative:margin;mso-position-vertical-relative:text;mso-width-relative:margin;mso-height-relative:margin" coordorigin="-2571,-285" coordsize="16878,192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">
                <v:shape id="_x0000_s1117" type="#_x0000_t202" style="position:absolute;left:-2571;top:15696;width:16877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DD32C6" w:rsidRPr="005B46C6" w:rsidRDefault="006E182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r w:rsidR="00DD32C6" w:rsidRPr="005B46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eedling with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its</w:t>
                        </w:r>
                        <w:r w:rsidR="0026305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roots dipping into coloured wate</w:t>
                        </w:r>
                        <w:r w:rsidR="00DD32C6" w:rsidRPr="005B46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118" type="#_x0000_t75" href="http://www.saps.org.uk/attachments/article/1276/Gravitropism - the role of roots - teacher notes.docx" style="position:absolute;left:-2571;top:-285;width:16803;height:1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sh/EAAAA2wAAAA8AAABkcnMvZG93bnJldi54bWxET0trwkAQvgv+h2WEXopuWh9Imo30gVCq&#10;HnwUehyy0ySanQ3ZrYn/visI3ubje06y6EwlztS40rKCp1EEgjizuuRcwWG/HM5BOI+ssbJMCi7k&#10;YJH2ewnG2ra8pfPO5yKEsItRQeF9HUvpsoIMupGtiQP3axuDPsAml7rBNoSbSj5H0UwaLDk0FFjT&#10;e0HZafdnFEyryfFtNV3O7WH8tR5/PPrv9mej1MOge30B4anzd/HN/anD/AlcfwkH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Esh/EAAAA2wAAAA8AAAAAAAAAAAAAAAAA&#10;nwIAAGRycy9kb3ducmV2LnhtbFBLBQYAAAAABAAEAPcAAACQAwAAAAA=&#10;" o:button="t">
                  <v:fill o:detectmouseclick="t"/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8023C">
        <w:rPr>
          <w:rStyle w:val="Strong"/>
          <w:rFonts w:ascii="Arial" w:hAnsi="Arial" w:cs="Arial"/>
          <w:bCs/>
          <w:sz w:val="20"/>
          <w:szCs w:val="20"/>
        </w:rPr>
        <w:t xml:space="preserve">2. </w:t>
      </w:r>
      <w:r w:rsidR="00C23DDD">
        <w:rPr>
          <w:rStyle w:val="Strong"/>
          <w:rFonts w:ascii="Arial" w:hAnsi="Arial" w:cs="Arial"/>
          <w:bCs/>
          <w:sz w:val="20"/>
          <w:szCs w:val="20"/>
        </w:rPr>
        <w:t xml:space="preserve">Set up 2 cocktail sticks parallel to each other over </w:t>
      </w:r>
      <w:r w:rsidR="00711711">
        <w:rPr>
          <w:rStyle w:val="Strong"/>
          <w:rFonts w:ascii="Arial" w:hAnsi="Arial" w:cs="Arial"/>
          <w:bCs/>
          <w:sz w:val="20"/>
          <w:szCs w:val="20"/>
        </w:rPr>
        <w:t>the</w:t>
      </w:r>
      <w:r w:rsidR="00C23DDD">
        <w:rPr>
          <w:rStyle w:val="Strong"/>
          <w:rFonts w:ascii="Arial" w:hAnsi="Arial" w:cs="Arial"/>
          <w:bCs/>
          <w:sz w:val="20"/>
          <w:szCs w:val="20"/>
        </w:rPr>
        <w:t xml:space="preserve"> beaker of </w:t>
      </w:r>
      <w:r w:rsidR="00711711">
        <w:rPr>
          <w:rStyle w:val="Strong"/>
          <w:rFonts w:ascii="Arial" w:hAnsi="Arial" w:cs="Arial"/>
          <w:bCs/>
          <w:sz w:val="20"/>
          <w:szCs w:val="20"/>
        </w:rPr>
        <w:t xml:space="preserve">dyed </w:t>
      </w:r>
      <w:r w:rsidR="00C23DDD">
        <w:rPr>
          <w:rStyle w:val="Strong"/>
          <w:rFonts w:ascii="Arial" w:hAnsi="Arial" w:cs="Arial"/>
          <w:bCs/>
          <w:sz w:val="20"/>
          <w:szCs w:val="20"/>
        </w:rPr>
        <w:t>water</w:t>
      </w:r>
      <w:r w:rsidR="00711711">
        <w:rPr>
          <w:rStyle w:val="Strong"/>
          <w:rFonts w:ascii="Arial" w:hAnsi="Arial" w:cs="Arial"/>
          <w:bCs/>
          <w:sz w:val="20"/>
          <w:szCs w:val="20"/>
        </w:rPr>
        <w:t>, resting on the edge of the beaker</w:t>
      </w:r>
      <w:r w:rsidR="00C23DDD">
        <w:rPr>
          <w:rStyle w:val="Strong"/>
          <w:rFonts w:ascii="Arial" w:hAnsi="Arial" w:cs="Arial"/>
          <w:bCs/>
          <w:sz w:val="20"/>
          <w:szCs w:val="20"/>
        </w:rPr>
        <w:t>.</w:t>
      </w:r>
    </w:p>
    <w:p w:rsidR="00C23DDD" w:rsidRDefault="00E8023C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Cs/>
          <w:sz w:val="20"/>
          <w:szCs w:val="20"/>
        </w:rPr>
      </w:pPr>
      <w:r>
        <w:rPr>
          <w:rStyle w:val="Strong"/>
          <w:rFonts w:ascii="Arial" w:hAnsi="Arial" w:cs="Arial"/>
          <w:bCs/>
          <w:sz w:val="20"/>
          <w:szCs w:val="20"/>
        </w:rPr>
        <w:t xml:space="preserve">3. </w:t>
      </w:r>
      <w:r w:rsidR="006E182F">
        <w:rPr>
          <w:rFonts w:ascii="Arial" w:hAnsi="Arial" w:cs="Arial"/>
          <w:b w:val="0"/>
          <w:noProof/>
          <w:sz w:val="20"/>
          <w:szCs w:val="20"/>
        </w:rPr>
        <w:t>Using tweezers, carefully pick up one of the seedlings and s</w:t>
      </w:r>
      <w:proofErr w:type="spellStart"/>
      <w:r w:rsidR="00C23DDD">
        <w:rPr>
          <w:rStyle w:val="Strong"/>
          <w:rFonts w:ascii="Arial" w:hAnsi="Arial" w:cs="Arial"/>
          <w:bCs/>
          <w:sz w:val="20"/>
          <w:szCs w:val="20"/>
        </w:rPr>
        <w:t>uspend</w:t>
      </w:r>
      <w:proofErr w:type="spellEnd"/>
      <w:r w:rsidR="00C23DDD">
        <w:rPr>
          <w:rStyle w:val="Strong"/>
          <w:rFonts w:ascii="Arial" w:hAnsi="Arial" w:cs="Arial"/>
          <w:bCs/>
          <w:sz w:val="20"/>
          <w:szCs w:val="20"/>
        </w:rPr>
        <w:t xml:space="preserve"> the seedling between the 2 cocktail sticks</w:t>
      </w:r>
      <w:r w:rsidR="006E182F">
        <w:rPr>
          <w:rStyle w:val="Strong"/>
          <w:rFonts w:ascii="Arial" w:hAnsi="Arial" w:cs="Arial"/>
          <w:bCs/>
          <w:sz w:val="20"/>
          <w:szCs w:val="20"/>
        </w:rPr>
        <w:t xml:space="preserve">. Make sure the </w:t>
      </w:r>
      <w:r w:rsidR="00C23DDD">
        <w:rPr>
          <w:rStyle w:val="Strong"/>
          <w:rFonts w:ascii="Arial" w:hAnsi="Arial" w:cs="Arial"/>
          <w:bCs/>
          <w:sz w:val="20"/>
          <w:szCs w:val="20"/>
        </w:rPr>
        <w:t xml:space="preserve">root hairs are in the coloured water. Leave the seedling for 24 hours. </w:t>
      </w:r>
    </w:p>
    <w:p w:rsidR="006E182F" w:rsidRDefault="006E182F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Cs/>
          <w:sz w:val="20"/>
          <w:szCs w:val="20"/>
        </w:rPr>
      </w:pPr>
      <w:r>
        <w:rPr>
          <w:rStyle w:val="Strong"/>
          <w:rFonts w:ascii="Arial" w:hAnsi="Arial" w:cs="Arial"/>
          <w:bCs/>
          <w:sz w:val="20"/>
          <w:szCs w:val="20"/>
        </w:rPr>
        <w:t>4</w:t>
      </w:r>
      <w:r w:rsidR="00E8023C">
        <w:rPr>
          <w:rStyle w:val="Strong"/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 w:val="0"/>
          <w:noProof/>
          <w:sz w:val="20"/>
          <w:szCs w:val="20"/>
        </w:rPr>
        <w:t>Using tweezers, very carefully pick up one of the seedlings and lay it on a microscope slide so that roots are about in the middle of the slide. Place a coverslip over the roots.</w:t>
      </w:r>
    </w:p>
    <w:p w:rsidR="006E182F" w:rsidRDefault="006E182F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Cs/>
          <w:sz w:val="20"/>
          <w:szCs w:val="20"/>
        </w:rPr>
      </w:pPr>
      <w:r>
        <w:rPr>
          <w:rStyle w:val="Strong"/>
          <w:rFonts w:ascii="Arial" w:hAnsi="Arial" w:cs="Arial"/>
          <w:bCs/>
          <w:sz w:val="20"/>
          <w:szCs w:val="20"/>
        </w:rPr>
        <w:t xml:space="preserve">5. </w:t>
      </w:r>
      <w:r>
        <w:rPr>
          <w:rFonts w:ascii="Arial" w:hAnsi="Arial" w:cs="Arial"/>
          <w:b w:val="0"/>
          <w:noProof/>
          <w:sz w:val="20"/>
          <w:szCs w:val="20"/>
        </w:rPr>
        <w:t xml:space="preserve">As in part 2, </w:t>
      </w:r>
      <w:r w:rsidR="00F16844">
        <w:rPr>
          <w:rFonts w:ascii="Arial" w:hAnsi="Arial" w:cs="Arial"/>
          <w:b w:val="0"/>
          <w:noProof/>
          <w:sz w:val="20"/>
          <w:szCs w:val="20"/>
        </w:rPr>
        <w:t xml:space="preserve">examines the </w:t>
      </w:r>
      <w:r>
        <w:rPr>
          <w:rFonts w:ascii="Arial" w:hAnsi="Arial" w:cs="Arial"/>
          <w:b w:val="0"/>
          <w:noProof/>
          <w:sz w:val="20"/>
          <w:szCs w:val="20"/>
        </w:rPr>
        <w:t>the root. You could then focus using the medium power lens. You may be able to observe trapped water vapour amongst the root hairs.</w:t>
      </w:r>
    </w:p>
    <w:p w:rsidR="00C23DDD" w:rsidRDefault="006E182F" w:rsidP="00E8023C">
      <w:pPr>
        <w:pStyle w:val="Heading3"/>
        <w:spacing w:before="0" w:beforeAutospacing="0" w:after="120" w:afterAutospacing="0"/>
        <w:rPr>
          <w:rFonts w:ascii="Arial" w:hAnsi="Arial" w:cs="Arial"/>
          <w:b w:val="0"/>
          <w:noProof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w:t>6. Sketch a diagram of what you see with the microscope. (If you have a digital camera you could try taking a photograph through the microscope eyepiece).</w:t>
      </w:r>
    </w:p>
    <w:p w:rsidR="006E182F" w:rsidRPr="00BF1AC5" w:rsidRDefault="00F16844" w:rsidP="006E182F">
      <w:pPr>
        <w:spacing w:after="120"/>
        <w:rPr>
          <w:rStyle w:val="Strong"/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sz w:val="20"/>
          <w:szCs w:val="20"/>
        </w:rPr>
        <w:t>Question</w:t>
      </w:r>
      <w:r w:rsidR="00AC1C64">
        <w:rPr>
          <w:rStyle w:val="Strong"/>
          <w:rFonts w:ascii="Arial" w:hAnsi="Arial" w:cs="Arial"/>
          <w:sz w:val="20"/>
          <w:szCs w:val="20"/>
        </w:rPr>
        <w:t>s</w:t>
      </w:r>
    </w:p>
    <w:p w:rsidR="006E182F" w:rsidRDefault="006E182F" w:rsidP="006E182F">
      <w:pPr>
        <w:spacing w:after="120"/>
        <w:rPr>
          <w:rStyle w:val="Strong"/>
          <w:rFonts w:ascii="Arial" w:hAnsi="Arial" w:cs="Arial"/>
          <w:b w:val="0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 xml:space="preserve">1. </w:t>
      </w:r>
      <w:r w:rsidR="00F16844">
        <w:rPr>
          <w:rStyle w:val="Strong"/>
          <w:rFonts w:ascii="Arial" w:hAnsi="Arial" w:cs="Arial"/>
          <w:b w:val="0"/>
          <w:sz w:val="20"/>
          <w:szCs w:val="20"/>
        </w:rPr>
        <w:t>Describe where the coloured water is being taken up into the seedling.</w:t>
      </w:r>
    </w:p>
    <w:p w:rsidR="00F16844" w:rsidRDefault="00F16844" w:rsidP="006E182F">
      <w:pPr>
        <w:spacing w:after="120"/>
        <w:rPr>
          <w:rStyle w:val="Strong"/>
          <w:rFonts w:ascii="Arial" w:hAnsi="Arial" w:cs="Arial"/>
          <w:b w:val="0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>2. Through which type of cell does water pass when it moves up a plant and into its leaves?</w:t>
      </w:r>
    </w:p>
    <w:p w:rsidR="006E182F" w:rsidRDefault="006E182F" w:rsidP="00E8023C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Cs/>
          <w:sz w:val="20"/>
          <w:szCs w:val="20"/>
        </w:rPr>
      </w:pPr>
    </w:p>
    <w:p w:rsidR="00C23DDD" w:rsidRDefault="00C23DDD" w:rsidP="00FF00F7">
      <w:pPr>
        <w:pStyle w:val="Heading3"/>
        <w:spacing w:before="0" w:beforeAutospacing="0" w:after="120" w:afterAutospacing="0"/>
        <w:ind w:left="720"/>
        <w:rPr>
          <w:rStyle w:val="Strong"/>
          <w:rFonts w:ascii="Arial" w:hAnsi="Arial" w:cs="Arial"/>
          <w:bCs/>
          <w:sz w:val="20"/>
          <w:szCs w:val="20"/>
        </w:rPr>
      </w:pPr>
    </w:p>
    <w:p w:rsidR="00C23DDD" w:rsidRDefault="00C23DDD" w:rsidP="00FF00F7">
      <w:pPr>
        <w:pStyle w:val="Heading3"/>
        <w:spacing w:before="0" w:beforeAutospacing="0" w:after="120" w:afterAutospacing="0"/>
        <w:rPr>
          <w:rStyle w:val="Strong"/>
          <w:rFonts w:ascii="Arial" w:hAnsi="Arial" w:cs="Arial"/>
          <w:bCs/>
          <w:sz w:val="20"/>
          <w:szCs w:val="20"/>
        </w:rPr>
      </w:pPr>
    </w:p>
    <w:p w:rsidR="005F3AB3" w:rsidRPr="00D5206A" w:rsidRDefault="005F3AB3" w:rsidP="00FF00F7">
      <w:pPr>
        <w:spacing w:after="120"/>
        <w:rPr>
          <w:rFonts w:ascii="Arial" w:hAnsi="Arial" w:cs="Arial"/>
          <w:i/>
          <w:iCs/>
          <w:sz w:val="20"/>
          <w:szCs w:val="20"/>
        </w:rPr>
      </w:pPr>
    </w:p>
    <w:sectPr w:rsidR="005F3AB3" w:rsidRPr="00D5206A" w:rsidSect="00F66F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6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9C5" w:rsidRDefault="004259C5">
      <w:r>
        <w:separator/>
      </w:r>
    </w:p>
  </w:endnote>
  <w:endnote w:type="continuationSeparator" w:id="0">
    <w:p w:rsidR="004259C5" w:rsidRDefault="00425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CEE" w:rsidRDefault="00C72C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2C6" w:rsidRPr="00C512E4" w:rsidRDefault="00DD32C6" w:rsidP="00196FF4">
    <w:pPr>
      <w:jc w:val="center"/>
      <w:rPr>
        <w:rFonts w:ascii="Trebuchet MS" w:hAnsi="Trebuchet MS"/>
        <w:sz w:val="16"/>
        <w:szCs w:val="16"/>
      </w:rPr>
    </w:pPr>
    <w:r w:rsidRPr="00C512E4">
      <w:rPr>
        <w:rFonts w:ascii="Trebuchet MS" w:hAnsi="Trebuchet MS"/>
        <w:sz w:val="16"/>
        <w:szCs w:val="16"/>
      </w:rPr>
      <w:t xml:space="preserve">Science &amp; Plants for Schools: </w:t>
    </w:r>
    <w:hyperlink r:id="rId1" w:history="1">
      <w:r w:rsidRPr="00C512E4">
        <w:rPr>
          <w:rStyle w:val="Hyperlink"/>
          <w:rFonts w:ascii="Trebuchet MS" w:hAnsi="Trebuchet MS"/>
          <w:color w:val="auto"/>
          <w:sz w:val="16"/>
          <w:szCs w:val="16"/>
          <w:u w:val="none"/>
        </w:rPr>
        <w:t>www.saps.org.uk</w:t>
      </w:r>
    </w:hyperlink>
  </w:p>
  <w:p w:rsidR="00DD32C6" w:rsidRPr="00C512E4" w:rsidRDefault="00C72CEE" w:rsidP="00C72CEE">
    <w:pPr>
      <w:jc w:val="center"/>
      <w:rPr>
        <w:rStyle w:val="PageNumber"/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 xml:space="preserve">Plant </w:t>
    </w:r>
    <w:r w:rsidR="0034482E">
      <w:rPr>
        <w:rFonts w:ascii="Trebuchet MS" w:hAnsi="Trebuchet MS"/>
        <w:sz w:val="16"/>
        <w:szCs w:val="16"/>
      </w:rPr>
      <w:t>R</w:t>
    </w:r>
    <w:r w:rsidR="00DD32C6">
      <w:rPr>
        <w:rFonts w:ascii="Trebuchet MS" w:hAnsi="Trebuchet MS"/>
        <w:sz w:val="16"/>
        <w:szCs w:val="16"/>
      </w:rPr>
      <w:t>oots -</w:t>
    </w:r>
    <w:r w:rsidR="00DD32C6" w:rsidRPr="00C512E4">
      <w:rPr>
        <w:rFonts w:ascii="Trebuchet MS" w:hAnsi="Trebuchet MS"/>
        <w:sz w:val="16"/>
        <w:szCs w:val="16"/>
      </w:rPr>
      <w:t xml:space="preserve"> p. </w:t>
    </w:r>
    <w:r w:rsidR="00DD32C6" w:rsidRPr="00C512E4">
      <w:rPr>
        <w:rStyle w:val="PageNumber"/>
        <w:rFonts w:ascii="Trebuchet MS" w:hAnsi="Trebuchet MS"/>
        <w:sz w:val="16"/>
        <w:szCs w:val="16"/>
      </w:rPr>
      <w:fldChar w:fldCharType="begin"/>
    </w:r>
    <w:r w:rsidR="00DD32C6" w:rsidRPr="00C512E4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="00DD32C6" w:rsidRPr="00C512E4">
      <w:rPr>
        <w:rStyle w:val="PageNumber"/>
        <w:rFonts w:ascii="Trebuchet MS" w:hAnsi="Trebuchet MS"/>
        <w:sz w:val="16"/>
        <w:szCs w:val="16"/>
      </w:rPr>
      <w:fldChar w:fldCharType="separate"/>
    </w:r>
    <w:r w:rsidR="002A5B12">
      <w:rPr>
        <w:rStyle w:val="PageNumber"/>
        <w:rFonts w:ascii="Trebuchet MS" w:hAnsi="Trebuchet MS"/>
        <w:noProof/>
        <w:sz w:val="16"/>
        <w:szCs w:val="16"/>
      </w:rPr>
      <w:t>3</w:t>
    </w:r>
    <w:r w:rsidR="00DD32C6" w:rsidRPr="00C512E4">
      <w:rPr>
        <w:rStyle w:val="PageNumber"/>
        <w:rFonts w:ascii="Trebuchet MS" w:hAnsi="Trebuchet MS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CEE" w:rsidRDefault="00C72C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9C5" w:rsidRDefault="004259C5">
      <w:r>
        <w:separator/>
      </w:r>
    </w:p>
  </w:footnote>
  <w:footnote w:type="continuationSeparator" w:id="0">
    <w:p w:rsidR="004259C5" w:rsidRDefault="00425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CEE" w:rsidRDefault="00C72C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2C6" w:rsidRDefault="00DD32C6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-1114425</wp:posOffset>
          </wp:positionH>
          <wp:positionV relativeFrom="paragraph">
            <wp:posOffset>-411480</wp:posOffset>
          </wp:positionV>
          <wp:extent cx="1485900" cy="1057275"/>
          <wp:effectExtent l="0" t="0" r="0" b="0"/>
          <wp:wrapNone/>
          <wp:docPr id="1" name="Picture 1" descr="logo_vec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vec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32C6" w:rsidRDefault="00DD32C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CEE" w:rsidRDefault="00C72C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771C"/>
    <w:multiLevelType w:val="multilevel"/>
    <w:tmpl w:val="7ED6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B262E"/>
    <w:multiLevelType w:val="multilevel"/>
    <w:tmpl w:val="D88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610DE"/>
    <w:multiLevelType w:val="multilevel"/>
    <w:tmpl w:val="AEE8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AE363A"/>
    <w:multiLevelType w:val="hybridMultilevel"/>
    <w:tmpl w:val="40B26B64"/>
    <w:lvl w:ilvl="0" w:tplc="BCE05F2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rebuchet MS" w:hAnsi="Trebuchet MS"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29FE3724"/>
    <w:multiLevelType w:val="multilevel"/>
    <w:tmpl w:val="32F4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FF6214"/>
    <w:multiLevelType w:val="multilevel"/>
    <w:tmpl w:val="B5F0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9B045E"/>
    <w:multiLevelType w:val="hybridMultilevel"/>
    <w:tmpl w:val="5D60828A"/>
    <w:lvl w:ilvl="0" w:tplc="AF8878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B272C"/>
    <w:multiLevelType w:val="hybridMultilevel"/>
    <w:tmpl w:val="10E0C02E"/>
    <w:lvl w:ilvl="0" w:tplc="AF8878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991FDF"/>
    <w:multiLevelType w:val="hybridMultilevel"/>
    <w:tmpl w:val="A636EDE2"/>
    <w:lvl w:ilvl="0" w:tplc="AF8878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80079C"/>
    <w:multiLevelType w:val="hybridMultilevel"/>
    <w:tmpl w:val="4380E738"/>
    <w:lvl w:ilvl="0" w:tplc="AF8878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31A1E"/>
    <w:multiLevelType w:val="multilevel"/>
    <w:tmpl w:val="38D4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C1000D"/>
    <w:multiLevelType w:val="multilevel"/>
    <w:tmpl w:val="56BC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920AE6"/>
    <w:multiLevelType w:val="hybridMultilevel"/>
    <w:tmpl w:val="B41624EC"/>
    <w:lvl w:ilvl="0" w:tplc="AF8878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F5FA1"/>
    <w:multiLevelType w:val="multilevel"/>
    <w:tmpl w:val="C6F8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F55A43"/>
    <w:multiLevelType w:val="multilevel"/>
    <w:tmpl w:val="07F2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3"/>
  </w:num>
  <w:num w:numId="5">
    <w:abstractNumId w:val="14"/>
  </w:num>
  <w:num w:numId="6">
    <w:abstractNumId w:val="3"/>
  </w:num>
  <w:num w:numId="7">
    <w:abstractNumId w:val="1"/>
  </w:num>
  <w:num w:numId="8">
    <w:abstractNumId w:val="2"/>
  </w:num>
  <w:num w:numId="9">
    <w:abstractNumId w:val="10"/>
  </w:num>
  <w:num w:numId="10">
    <w:abstractNumId w:val="11"/>
  </w:num>
  <w:num w:numId="11">
    <w:abstractNumId w:val="8"/>
  </w:num>
  <w:num w:numId="12">
    <w:abstractNumId w:val="12"/>
  </w:num>
  <w:num w:numId="13">
    <w:abstractNumId w:val="9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5F"/>
    <w:rsid w:val="00024C60"/>
    <w:rsid w:val="000517AC"/>
    <w:rsid w:val="000C11A7"/>
    <w:rsid w:val="00101072"/>
    <w:rsid w:val="00102A72"/>
    <w:rsid w:val="00122497"/>
    <w:rsid w:val="001332B0"/>
    <w:rsid w:val="00142075"/>
    <w:rsid w:val="00192A6F"/>
    <w:rsid w:val="0019335B"/>
    <w:rsid w:val="00196FF4"/>
    <w:rsid w:val="001E7930"/>
    <w:rsid w:val="001F1430"/>
    <w:rsid w:val="001F20FD"/>
    <w:rsid w:val="00230195"/>
    <w:rsid w:val="00263059"/>
    <w:rsid w:val="002872C5"/>
    <w:rsid w:val="002A5B12"/>
    <w:rsid w:val="002D2D8C"/>
    <w:rsid w:val="00315C5A"/>
    <w:rsid w:val="00344397"/>
    <w:rsid w:val="0034482E"/>
    <w:rsid w:val="0035323B"/>
    <w:rsid w:val="00365E9E"/>
    <w:rsid w:val="004259C5"/>
    <w:rsid w:val="00432C9C"/>
    <w:rsid w:val="00473FB9"/>
    <w:rsid w:val="00487B90"/>
    <w:rsid w:val="004C6B06"/>
    <w:rsid w:val="004D2B25"/>
    <w:rsid w:val="004F48F0"/>
    <w:rsid w:val="005966E3"/>
    <w:rsid w:val="005B46C6"/>
    <w:rsid w:val="005D19DC"/>
    <w:rsid w:val="005E0296"/>
    <w:rsid w:val="005F3AB3"/>
    <w:rsid w:val="00604BDD"/>
    <w:rsid w:val="006B495F"/>
    <w:rsid w:val="006C73BE"/>
    <w:rsid w:val="006E0A4A"/>
    <w:rsid w:val="006E182F"/>
    <w:rsid w:val="00711711"/>
    <w:rsid w:val="007C2FA3"/>
    <w:rsid w:val="007E6815"/>
    <w:rsid w:val="007F2365"/>
    <w:rsid w:val="008321CA"/>
    <w:rsid w:val="0085570F"/>
    <w:rsid w:val="008557AA"/>
    <w:rsid w:val="0086003A"/>
    <w:rsid w:val="008A74E8"/>
    <w:rsid w:val="008C36A5"/>
    <w:rsid w:val="00923E6A"/>
    <w:rsid w:val="009670A0"/>
    <w:rsid w:val="009B1150"/>
    <w:rsid w:val="009D06E4"/>
    <w:rsid w:val="00A250CF"/>
    <w:rsid w:val="00A855C3"/>
    <w:rsid w:val="00A9627C"/>
    <w:rsid w:val="00A96EBC"/>
    <w:rsid w:val="00AC17A1"/>
    <w:rsid w:val="00AC1C64"/>
    <w:rsid w:val="00B01B0B"/>
    <w:rsid w:val="00B12E6F"/>
    <w:rsid w:val="00B21F47"/>
    <w:rsid w:val="00B34E41"/>
    <w:rsid w:val="00B777A2"/>
    <w:rsid w:val="00B900AE"/>
    <w:rsid w:val="00BC001B"/>
    <w:rsid w:val="00BE5106"/>
    <w:rsid w:val="00BF1AC5"/>
    <w:rsid w:val="00C23DDD"/>
    <w:rsid w:val="00C6676D"/>
    <w:rsid w:val="00C72CEE"/>
    <w:rsid w:val="00CD1009"/>
    <w:rsid w:val="00D5206A"/>
    <w:rsid w:val="00DA715E"/>
    <w:rsid w:val="00DD32C6"/>
    <w:rsid w:val="00DD33AC"/>
    <w:rsid w:val="00E1422B"/>
    <w:rsid w:val="00E35930"/>
    <w:rsid w:val="00E50568"/>
    <w:rsid w:val="00E724A8"/>
    <w:rsid w:val="00E8023C"/>
    <w:rsid w:val="00ED4A0E"/>
    <w:rsid w:val="00F16844"/>
    <w:rsid w:val="00F35095"/>
    <w:rsid w:val="00F47152"/>
    <w:rsid w:val="00F51CBE"/>
    <w:rsid w:val="00F66FCA"/>
    <w:rsid w:val="00F70738"/>
    <w:rsid w:val="00FF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B49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6B495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B495F"/>
    <w:rPr>
      <w:color w:val="0000FF"/>
      <w:u w:val="single"/>
    </w:rPr>
  </w:style>
  <w:style w:type="character" w:styleId="Strong">
    <w:name w:val="Strong"/>
    <w:qFormat/>
    <w:rsid w:val="006B495F"/>
    <w:rPr>
      <w:b/>
      <w:bCs/>
    </w:rPr>
  </w:style>
  <w:style w:type="paragraph" w:styleId="HTMLPreformatted">
    <w:name w:val="HTML Preformatted"/>
    <w:basedOn w:val="Normal"/>
    <w:rsid w:val="006B49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6B495F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6B495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B495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250CF"/>
  </w:style>
  <w:style w:type="character" w:customStyle="1" w:styleId="HeaderChar">
    <w:name w:val="Header Char"/>
    <w:link w:val="Header"/>
    <w:uiPriority w:val="99"/>
    <w:rsid w:val="00923E6A"/>
    <w:rPr>
      <w:sz w:val="24"/>
      <w:szCs w:val="24"/>
    </w:rPr>
  </w:style>
  <w:style w:type="paragraph" w:styleId="BalloonText">
    <w:name w:val="Balloon Text"/>
    <w:basedOn w:val="Normal"/>
    <w:link w:val="BalloonTextChar"/>
    <w:rsid w:val="00923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23E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A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B49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6B495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B495F"/>
    <w:rPr>
      <w:color w:val="0000FF"/>
      <w:u w:val="single"/>
    </w:rPr>
  </w:style>
  <w:style w:type="character" w:styleId="Strong">
    <w:name w:val="Strong"/>
    <w:qFormat/>
    <w:rsid w:val="006B495F"/>
    <w:rPr>
      <w:b/>
      <w:bCs/>
    </w:rPr>
  </w:style>
  <w:style w:type="paragraph" w:styleId="HTMLPreformatted">
    <w:name w:val="HTML Preformatted"/>
    <w:basedOn w:val="Normal"/>
    <w:rsid w:val="006B49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6B495F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6B495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B495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250CF"/>
  </w:style>
  <w:style w:type="character" w:customStyle="1" w:styleId="HeaderChar">
    <w:name w:val="Header Char"/>
    <w:link w:val="Header"/>
    <w:uiPriority w:val="99"/>
    <w:rsid w:val="00923E6A"/>
    <w:rPr>
      <w:sz w:val="24"/>
      <w:szCs w:val="24"/>
    </w:rPr>
  </w:style>
  <w:style w:type="paragraph" w:styleId="BalloonText">
    <w:name w:val="Balloon Text"/>
    <w:basedOn w:val="Normal"/>
    <w:link w:val="BalloonTextChar"/>
    <w:rsid w:val="00923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23E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8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ps.org.uk/attachments/article/1276/Gravitropism%20-%20the%20role%20of%20roots%20-%20teacher%20notes.docx" TargetMode="External"/><Relationship Id="rId18" Type="http://schemas.openxmlformats.org/officeDocument/2006/relationships/footer" Target="footer1.xml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p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707FCDDD66F4789C62587376E983A" ma:contentTypeVersion="13" ma:contentTypeDescription="Create a new document." ma:contentTypeScope="" ma:versionID="1c6f6a34ad4e8e00946723b271b1467a">
  <xsd:schema xmlns:xsd="http://www.w3.org/2001/XMLSchema" xmlns:xs="http://www.w3.org/2001/XMLSchema" xmlns:p="http://schemas.microsoft.com/office/2006/metadata/properties" xmlns:ns2="f91d109f-5d06-401b-8796-59019e77494f" xmlns:ns3="4802f5d8-eb31-4047-8075-bf0e2351b4f3" targetNamespace="http://schemas.microsoft.com/office/2006/metadata/properties" ma:root="true" ma:fieldsID="516de08f5180639a0381e5c204ceb03c" ns2:_="" ns3:_="">
    <xsd:import namespace="f91d109f-5d06-401b-8796-59019e77494f"/>
    <xsd:import namespace="4802f5d8-eb31-4047-8075-bf0e2351b4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d109f-5d06-401b-8796-59019e774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f5d8-eb31-4047-8075-bf0e2351b4f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0169A0-BCDB-40BD-A64C-F2B2FD62B7A5}"/>
</file>

<file path=customXml/itemProps2.xml><?xml version="1.0" encoding="utf-8"?>
<ds:datastoreItem xmlns:ds="http://schemas.openxmlformats.org/officeDocument/2006/customXml" ds:itemID="{14E2C186-297F-4135-9CD3-A3297150BB30}"/>
</file>

<file path=customXml/itemProps3.xml><?xml version="1.0" encoding="utf-8"?>
<ds:datastoreItem xmlns:ds="http://schemas.openxmlformats.org/officeDocument/2006/customXml" ds:itemID="{18E32E09-BF8A-4733-8406-119F22B872A8}"/>
</file>

<file path=docProps/app.xml><?xml version="1.0" encoding="utf-8"?>
<Properties xmlns="http://schemas.openxmlformats.org/officeDocument/2006/extended-properties" xmlns:vt="http://schemas.openxmlformats.org/officeDocument/2006/docPropsVTypes">
  <Template>D8680C21.dotm</Template>
  <TotalTime>2</TotalTime>
  <Pages>3</Pages>
  <Words>832</Words>
  <Characters>3753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Botanic Gardens</Company>
  <LinksUpToDate>false</LinksUpToDate>
  <CharactersWithSpaces>4576</CharactersWithSpaces>
  <SharedDoc>false</SharedDoc>
  <HLinks>
    <vt:vector size="6" baseType="variant">
      <vt:variant>
        <vt:i4>3211327</vt:i4>
      </vt:variant>
      <vt:variant>
        <vt:i4>0</vt:i4>
      </vt:variant>
      <vt:variant>
        <vt:i4>0</vt:i4>
      </vt:variant>
      <vt:variant>
        <vt:i4>5</vt:i4>
      </vt:variant>
      <vt:variant>
        <vt:lpwstr>http://www.saps.org.uk/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Harriet M. Truscott</cp:lastModifiedBy>
  <cp:revision>3</cp:revision>
  <dcterms:created xsi:type="dcterms:W3CDTF">2015-12-08T16:30:00Z</dcterms:created>
  <dcterms:modified xsi:type="dcterms:W3CDTF">2015-12-08T16:31:00Z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0x010100A5B707FCDDD66F4789C62587376E983A</vt:lpwstr>
  </property>
</Properties>
</file>